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A6039" w14:textId="48E4B325" w:rsidR="009A0250" w:rsidRPr="00741796" w:rsidRDefault="00CB7CF9" w:rsidP="000D7191">
      <w:pPr>
        <w:jc w:val="cente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ALFDC Job Description</w:t>
      </w:r>
    </w:p>
    <w:p w14:paraId="062C951D" w14:textId="4E4ADB32" w:rsidR="009A0250" w:rsidRPr="00741796" w:rsidRDefault="00CB7CF9" w:rsidP="000D7191">
      <w:pPr>
        <w:jc w:val="cente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for</w:t>
      </w:r>
    </w:p>
    <w:p w14:paraId="6609CBCF" w14:textId="77777777" w:rsidR="00B77444" w:rsidRDefault="009E46CF" w:rsidP="000D7191">
      <w:pPr>
        <w:jc w:val="cente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P</w:t>
      </w:r>
      <w:r w:rsidR="00CB7CF9" w:rsidRPr="00741796">
        <w:rPr>
          <w:rFonts w:ascii="Times New Roman" w:hAnsi="Times New Roman" w:cs="Times New Roman"/>
          <w:b/>
          <w:bCs/>
          <w:sz w:val="28"/>
          <w:szCs w:val="28"/>
          <w:lang w:val="en-CA"/>
        </w:rPr>
        <w:t xml:space="preserve">rojects Officer – Reaching Home </w:t>
      </w:r>
    </w:p>
    <w:p w14:paraId="677592D0" w14:textId="3664C660" w:rsidR="000D7191" w:rsidRPr="00B77444" w:rsidRDefault="00B77444" w:rsidP="000D7191">
      <w:pPr>
        <w:jc w:val="center"/>
        <w:rPr>
          <w:rFonts w:ascii="Times New Roman" w:hAnsi="Times New Roman" w:cs="Times New Roman"/>
          <w:b/>
          <w:bCs/>
          <w:sz w:val="28"/>
          <w:szCs w:val="28"/>
          <w:u w:val="single"/>
          <w:lang w:val="en-CA"/>
        </w:rPr>
      </w:pPr>
      <w:r w:rsidRPr="00B77444">
        <w:rPr>
          <w:rFonts w:ascii="Times New Roman" w:hAnsi="Times New Roman" w:cs="Times New Roman"/>
          <w:b/>
          <w:bCs/>
          <w:sz w:val="28"/>
          <w:szCs w:val="28"/>
          <w:u w:val="single"/>
          <w:lang w:val="en-CA"/>
        </w:rPr>
        <w:t>Maternity Leave Contract</w:t>
      </w:r>
      <w:r w:rsidR="00CB7CF9" w:rsidRPr="00B77444">
        <w:rPr>
          <w:rFonts w:ascii="Times New Roman" w:hAnsi="Times New Roman" w:cs="Times New Roman"/>
          <w:b/>
          <w:bCs/>
          <w:sz w:val="28"/>
          <w:szCs w:val="28"/>
          <w:u w:val="single"/>
          <w:lang w:val="en-CA"/>
        </w:rPr>
        <w:br/>
      </w:r>
    </w:p>
    <w:p w14:paraId="7E75DFF6" w14:textId="0B1DEC43" w:rsidR="000D7191" w:rsidRPr="00741796" w:rsidRDefault="000D7191" w:rsidP="00A04AC6">
      <w:pPr>
        <w:rPr>
          <w:rFonts w:ascii="Times New Roman" w:hAnsi="Times New Roman" w:cs="Times New Roman"/>
          <w:lang w:val="en-CA"/>
        </w:rPr>
      </w:pPr>
    </w:p>
    <w:p w14:paraId="15FD7E9D" w14:textId="63B3750C" w:rsidR="000D7191" w:rsidRPr="00741796" w:rsidRDefault="000D7191" w:rsidP="00A04AC6">
      <w:pPr>
        <w:rPr>
          <w:rFonts w:ascii="Times New Roman" w:hAnsi="Times New Roman" w:cs="Times New Roman"/>
          <w:lang w:val="en-CA"/>
        </w:rPr>
      </w:pPr>
      <w:r w:rsidRPr="00741796">
        <w:rPr>
          <w:rFonts w:ascii="Times New Roman" w:hAnsi="Times New Roman" w:cs="Times New Roman"/>
          <w:b/>
          <w:bCs/>
          <w:sz w:val="28"/>
          <w:szCs w:val="28"/>
          <w:lang w:val="en-CA"/>
        </w:rPr>
        <w:t>Title</w:t>
      </w:r>
      <w:r w:rsidRPr="00741796">
        <w:rPr>
          <w:rFonts w:ascii="Times New Roman" w:hAnsi="Times New Roman" w:cs="Times New Roman"/>
          <w:sz w:val="28"/>
          <w:szCs w:val="28"/>
          <w:lang w:val="en-CA"/>
        </w:rPr>
        <w:t xml:space="preserve">: </w:t>
      </w:r>
      <w:r w:rsidRPr="00741796">
        <w:rPr>
          <w:rFonts w:ascii="Times New Roman" w:hAnsi="Times New Roman" w:cs="Times New Roman"/>
          <w:sz w:val="28"/>
          <w:szCs w:val="28"/>
          <w:lang w:val="en-CA"/>
        </w:rPr>
        <w:tab/>
      </w:r>
      <w:r w:rsidRPr="00741796">
        <w:rPr>
          <w:rFonts w:ascii="Times New Roman" w:hAnsi="Times New Roman" w:cs="Times New Roman"/>
          <w:lang w:val="en-CA"/>
        </w:rPr>
        <w:tab/>
      </w:r>
      <w:r w:rsidR="00CB7CF9" w:rsidRPr="00741796">
        <w:rPr>
          <w:rFonts w:ascii="Times New Roman" w:hAnsi="Times New Roman" w:cs="Times New Roman"/>
          <w:lang w:val="en-CA"/>
        </w:rPr>
        <w:t>Projects Officer – Reaching Home</w:t>
      </w:r>
      <w:r w:rsidR="005B3391" w:rsidRPr="00741796">
        <w:rPr>
          <w:rFonts w:ascii="Times New Roman" w:hAnsi="Times New Roman" w:cs="Times New Roman"/>
          <w:lang w:val="en-CA"/>
        </w:rPr>
        <w:t xml:space="preserve"> </w:t>
      </w:r>
    </w:p>
    <w:p w14:paraId="2B097BA1" w14:textId="25D8A702" w:rsidR="000D7191" w:rsidRPr="00741796" w:rsidRDefault="000D7191" w:rsidP="00A04AC6">
      <w:pPr>
        <w:rPr>
          <w:rFonts w:ascii="Times New Roman" w:hAnsi="Times New Roman" w:cs="Times New Roman"/>
          <w:lang w:val="en-CA"/>
        </w:rPr>
      </w:pPr>
    </w:p>
    <w:p w14:paraId="0BFE9DBA" w14:textId="6DA0FFB2" w:rsidR="000D7191" w:rsidRPr="00741796" w:rsidRDefault="000D7191" w:rsidP="5BB6784D">
      <w:pPr>
        <w:rPr>
          <w:rFonts w:ascii="Times New Roman" w:hAnsi="Times New Roman" w:cs="Times New Roman"/>
          <w:lang w:val="en-CA"/>
        </w:rPr>
      </w:pPr>
      <w:r w:rsidRPr="00741796">
        <w:rPr>
          <w:rFonts w:ascii="Times New Roman" w:hAnsi="Times New Roman" w:cs="Times New Roman"/>
          <w:b/>
          <w:bCs/>
          <w:sz w:val="28"/>
          <w:szCs w:val="28"/>
          <w:lang w:val="en-CA"/>
        </w:rPr>
        <w:t>Reports to:</w:t>
      </w:r>
      <w:r w:rsidRPr="00741796">
        <w:rPr>
          <w:rFonts w:ascii="Times New Roman" w:hAnsi="Times New Roman" w:cs="Times New Roman"/>
          <w:lang w:val="en-CA"/>
        </w:rPr>
        <w:t xml:space="preserve"> </w:t>
      </w:r>
      <w:r w:rsidRPr="00741796">
        <w:rPr>
          <w:rFonts w:ascii="Times New Roman" w:hAnsi="Times New Roman" w:cs="Times New Roman"/>
        </w:rPr>
        <w:tab/>
      </w:r>
      <w:r w:rsidR="00CB7CF9" w:rsidRPr="00741796">
        <w:rPr>
          <w:rFonts w:ascii="Times New Roman" w:hAnsi="Times New Roman" w:cs="Times New Roman"/>
          <w:lang w:val="en-CA"/>
        </w:rPr>
        <w:t>Reaching Home Manager</w:t>
      </w:r>
      <w:r w:rsidR="00C25F9F" w:rsidRPr="00741796">
        <w:rPr>
          <w:rFonts w:ascii="Times New Roman" w:hAnsi="Times New Roman" w:cs="Times New Roman"/>
          <w:lang w:val="en-CA"/>
        </w:rPr>
        <w:t xml:space="preserve"> with overall authority from the Executive Director.</w:t>
      </w:r>
    </w:p>
    <w:p w14:paraId="40098B5D" w14:textId="0BBD22B0" w:rsidR="5BB6784D" w:rsidRPr="00741796" w:rsidRDefault="5BB6784D" w:rsidP="5BB6784D">
      <w:pPr>
        <w:rPr>
          <w:rFonts w:ascii="Times New Roman" w:hAnsi="Times New Roman" w:cs="Times New Roman"/>
          <w:lang w:val="en-CA"/>
        </w:rPr>
      </w:pPr>
    </w:p>
    <w:p w14:paraId="00A02C4B" w14:textId="197D9BA4" w:rsidR="000D7191" w:rsidRPr="00741796" w:rsidRDefault="000D7191" w:rsidP="00A04AC6">
      <w:pP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Summary:</w:t>
      </w:r>
      <w:r w:rsidRPr="00741796">
        <w:rPr>
          <w:rFonts w:ascii="Times New Roman" w:hAnsi="Times New Roman" w:cs="Times New Roman"/>
          <w:b/>
          <w:bCs/>
          <w:sz w:val="28"/>
          <w:szCs w:val="28"/>
          <w:lang w:val="en-CA"/>
        </w:rPr>
        <w:tab/>
      </w:r>
    </w:p>
    <w:p w14:paraId="06AED15F" w14:textId="60DDDCDE" w:rsidR="005B3391" w:rsidRPr="00741796" w:rsidRDefault="00045717" w:rsidP="00A04AC6">
      <w:pPr>
        <w:rPr>
          <w:rFonts w:ascii="Times New Roman" w:hAnsi="Times New Roman" w:cs="Times New Roman"/>
          <w:lang w:val="en-CA"/>
        </w:rPr>
      </w:pPr>
      <w:r w:rsidRPr="00741796">
        <w:rPr>
          <w:rFonts w:ascii="Times New Roman" w:hAnsi="Times New Roman" w:cs="Times New Roman"/>
          <w:lang w:val="en-CA"/>
        </w:rPr>
        <w:t>The</w:t>
      </w:r>
      <w:r w:rsidR="009E46CF" w:rsidRPr="00741796">
        <w:rPr>
          <w:rFonts w:ascii="Times New Roman" w:hAnsi="Times New Roman" w:cs="Times New Roman"/>
          <w:lang w:val="en-CA"/>
        </w:rPr>
        <w:t xml:space="preserve"> Proje</w:t>
      </w:r>
      <w:r w:rsidR="00CB7CF9" w:rsidRPr="00741796">
        <w:rPr>
          <w:rFonts w:ascii="Times New Roman" w:hAnsi="Times New Roman" w:cs="Times New Roman"/>
          <w:lang w:val="en-CA"/>
        </w:rPr>
        <w:t>ct Officer for the Reaching Home Strategy</w:t>
      </w:r>
      <w:r w:rsidR="00860F5D">
        <w:rPr>
          <w:rFonts w:ascii="Times New Roman" w:hAnsi="Times New Roman" w:cs="Times New Roman"/>
          <w:lang w:val="en-CA"/>
        </w:rPr>
        <w:t xml:space="preserve"> </w:t>
      </w:r>
      <w:r w:rsidR="00CB7CF9" w:rsidRPr="00741796">
        <w:rPr>
          <w:rFonts w:ascii="Times New Roman" w:hAnsi="Times New Roman" w:cs="Times New Roman"/>
          <w:lang w:val="en-CA"/>
        </w:rPr>
        <w:t xml:space="preserve">ALFDC, </w:t>
      </w:r>
      <w:r w:rsidRPr="00741796">
        <w:rPr>
          <w:rFonts w:ascii="Times New Roman" w:hAnsi="Times New Roman" w:cs="Times New Roman"/>
          <w:lang w:val="en-CA"/>
        </w:rPr>
        <w:t xml:space="preserve">is </w:t>
      </w:r>
      <w:r w:rsidR="00A63F12" w:rsidRPr="00741796">
        <w:rPr>
          <w:rFonts w:ascii="Times New Roman" w:hAnsi="Times New Roman" w:cs="Times New Roman"/>
          <w:lang w:val="en-CA"/>
        </w:rPr>
        <w:t xml:space="preserve">the person responsible for </w:t>
      </w:r>
      <w:r w:rsidR="005B3391" w:rsidRPr="00741796">
        <w:rPr>
          <w:rFonts w:ascii="Times New Roman" w:hAnsi="Times New Roman" w:cs="Times New Roman"/>
          <w:lang w:val="en-CA"/>
        </w:rPr>
        <w:t xml:space="preserve">managing, coordinating, </w:t>
      </w:r>
      <w:r w:rsidR="009E46CF" w:rsidRPr="00741796">
        <w:rPr>
          <w:rFonts w:ascii="Times New Roman" w:hAnsi="Times New Roman" w:cs="Times New Roman"/>
          <w:lang w:val="en-CA"/>
        </w:rPr>
        <w:t xml:space="preserve">reporting, ensuring completion of the </w:t>
      </w:r>
      <w:r w:rsidR="00CB7CF9" w:rsidRPr="00741796">
        <w:rPr>
          <w:rFonts w:ascii="Times New Roman" w:hAnsi="Times New Roman" w:cs="Times New Roman"/>
          <w:lang w:val="en-CA"/>
        </w:rPr>
        <w:t>programming-based projects</w:t>
      </w:r>
      <w:r w:rsidR="009E46CF" w:rsidRPr="00741796">
        <w:rPr>
          <w:rFonts w:ascii="Times New Roman" w:hAnsi="Times New Roman" w:cs="Times New Roman"/>
          <w:lang w:val="en-CA"/>
        </w:rPr>
        <w:t xml:space="preserve"> and maintaining professionalism on the projec</w:t>
      </w:r>
      <w:r w:rsidR="00CB7CF9" w:rsidRPr="00741796">
        <w:rPr>
          <w:rFonts w:ascii="Times New Roman" w:hAnsi="Times New Roman" w:cs="Times New Roman"/>
          <w:lang w:val="en-CA"/>
        </w:rPr>
        <w:t xml:space="preserve">ts </w:t>
      </w:r>
      <w:proofErr w:type="gramStart"/>
      <w:r w:rsidR="00F01693" w:rsidRPr="00741796">
        <w:rPr>
          <w:rFonts w:ascii="Times New Roman" w:hAnsi="Times New Roman" w:cs="Times New Roman"/>
          <w:lang w:val="en-CA"/>
        </w:rPr>
        <w:t>in regard to</w:t>
      </w:r>
      <w:proofErr w:type="gramEnd"/>
      <w:r w:rsidR="00F01693" w:rsidRPr="00741796">
        <w:rPr>
          <w:rFonts w:ascii="Times New Roman" w:hAnsi="Times New Roman" w:cs="Times New Roman"/>
          <w:lang w:val="en-CA"/>
        </w:rPr>
        <w:t xml:space="preserve"> the Reaching Home Strategy</w:t>
      </w:r>
      <w:r w:rsidR="009E46CF" w:rsidRPr="00741796">
        <w:rPr>
          <w:rFonts w:ascii="Times New Roman" w:hAnsi="Times New Roman" w:cs="Times New Roman"/>
          <w:lang w:val="en-CA"/>
        </w:rPr>
        <w:t xml:space="preserve">. </w:t>
      </w:r>
    </w:p>
    <w:p w14:paraId="37B65A4E" w14:textId="77777777" w:rsidR="009E46CF" w:rsidRPr="00741796" w:rsidRDefault="009E46CF" w:rsidP="00A04AC6">
      <w:pPr>
        <w:rPr>
          <w:rFonts w:ascii="Times New Roman" w:hAnsi="Times New Roman" w:cs="Times New Roman"/>
          <w:lang w:val="en-CA"/>
        </w:rPr>
      </w:pPr>
    </w:p>
    <w:p w14:paraId="574ED59F" w14:textId="53DFFBA2" w:rsidR="5BB6784D" w:rsidRPr="00741796" w:rsidRDefault="5BB6784D" w:rsidP="5BB6784D">
      <w:pPr>
        <w:rPr>
          <w:rFonts w:ascii="Times New Roman" w:hAnsi="Times New Roman" w:cs="Times New Roman"/>
          <w:lang w:val="en-CA"/>
        </w:rPr>
      </w:pPr>
      <w:r w:rsidRPr="00741796">
        <w:rPr>
          <w:rFonts w:ascii="Times New Roman" w:hAnsi="Times New Roman" w:cs="Times New Roman"/>
          <w:lang w:val="en-CA"/>
        </w:rPr>
        <w:t>This job description provides a brief overview of duties, roles, responsibilities, key qualifications, and conditions. The Reaching Homes Manager will be working closely with the ALFDC staff, Service Canada’s Reaching Home personnel, the identified agencies working with Indigenous homelessness in the City of Toronto as well as Indigenous homelessness in rural and remote areas as well as our identified member First Nations.</w:t>
      </w:r>
    </w:p>
    <w:p w14:paraId="3D7327C9" w14:textId="0EAEBE92" w:rsidR="5BB6784D" w:rsidRPr="00741796" w:rsidRDefault="5BB6784D" w:rsidP="5BB6784D">
      <w:pPr>
        <w:rPr>
          <w:rFonts w:ascii="Times New Roman" w:hAnsi="Times New Roman" w:cs="Times New Roman"/>
          <w:lang w:val="en-CA"/>
        </w:rPr>
      </w:pPr>
    </w:p>
    <w:p w14:paraId="5AB9EE2E" w14:textId="210FB46E" w:rsidR="000D7191" w:rsidRPr="00741796" w:rsidRDefault="005B3391" w:rsidP="00A04AC6">
      <w:pPr>
        <w:rPr>
          <w:rFonts w:ascii="Times New Roman" w:hAnsi="Times New Roman" w:cs="Times New Roman"/>
          <w:lang w:val="en-CA"/>
        </w:rPr>
      </w:pPr>
      <w:r w:rsidRPr="00741796">
        <w:rPr>
          <w:rFonts w:ascii="Times New Roman" w:hAnsi="Times New Roman" w:cs="Times New Roman"/>
          <w:lang w:val="en-CA"/>
        </w:rPr>
        <w:t xml:space="preserve">The </w:t>
      </w:r>
      <w:r w:rsidR="009E46CF" w:rsidRPr="00741796">
        <w:rPr>
          <w:rFonts w:ascii="Times New Roman" w:hAnsi="Times New Roman" w:cs="Times New Roman"/>
          <w:lang w:val="en-CA"/>
        </w:rPr>
        <w:t xml:space="preserve">Project </w:t>
      </w:r>
      <w:r w:rsidR="00F01693" w:rsidRPr="00741796">
        <w:rPr>
          <w:rFonts w:ascii="Times New Roman" w:hAnsi="Times New Roman" w:cs="Times New Roman"/>
          <w:lang w:val="en-CA"/>
        </w:rPr>
        <w:t>Officer</w:t>
      </w:r>
      <w:r w:rsidR="009E46CF" w:rsidRPr="00741796">
        <w:rPr>
          <w:rFonts w:ascii="Times New Roman" w:hAnsi="Times New Roman" w:cs="Times New Roman"/>
          <w:lang w:val="en-CA"/>
        </w:rPr>
        <w:t xml:space="preserve"> </w:t>
      </w:r>
      <w:r w:rsidRPr="00741796">
        <w:rPr>
          <w:rFonts w:ascii="Times New Roman" w:hAnsi="Times New Roman" w:cs="Times New Roman"/>
          <w:lang w:val="en-CA"/>
        </w:rPr>
        <w:t>will assist in the</w:t>
      </w:r>
      <w:r w:rsidR="00F01693" w:rsidRPr="00741796">
        <w:rPr>
          <w:rFonts w:ascii="Times New Roman" w:hAnsi="Times New Roman" w:cs="Times New Roman"/>
          <w:lang w:val="en-CA"/>
        </w:rPr>
        <w:t xml:space="preserve"> review, evaluation, and support of </w:t>
      </w:r>
      <w:r w:rsidR="00860F5D">
        <w:rPr>
          <w:rFonts w:ascii="Times New Roman" w:hAnsi="Times New Roman" w:cs="Times New Roman"/>
          <w:lang w:val="en-CA"/>
        </w:rPr>
        <w:t xml:space="preserve">Reaching Home funded </w:t>
      </w:r>
      <w:r w:rsidR="00F01693" w:rsidRPr="00741796">
        <w:rPr>
          <w:rFonts w:ascii="Times New Roman" w:hAnsi="Times New Roman" w:cs="Times New Roman"/>
          <w:lang w:val="en-CA"/>
        </w:rPr>
        <w:t xml:space="preserve">projects </w:t>
      </w:r>
      <w:r w:rsidR="00860F5D">
        <w:rPr>
          <w:rFonts w:ascii="Times New Roman" w:hAnsi="Times New Roman" w:cs="Times New Roman"/>
          <w:lang w:val="en-CA"/>
        </w:rPr>
        <w:t xml:space="preserve">through </w:t>
      </w:r>
      <w:r w:rsidR="00F01693" w:rsidRPr="00741796">
        <w:rPr>
          <w:rFonts w:ascii="Times New Roman" w:hAnsi="Times New Roman" w:cs="Times New Roman"/>
          <w:lang w:val="en-CA"/>
        </w:rPr>
        <w:t xml:space="preserve">the Toronto Indigenous Community Advisory Board </w:t>
      </w:r>
      <w:r w:rsidR="006C5B40" w:rsidRPr="00741796">
        <w:rPr>
          <w:rFonts w:ascii="Times New Roman" w:hAnsi="Times New Roman" w:cs="Times New Roman"/>
          <w:lang w:val="en-CA"/>
        </w:rPr>
        <w:t xml:space="preserve">(TICAB) </w:t>
      </w:r>
      <w:r w:rsidR="00F01693" w:rsidRPr="00741796">
        <w:rPr>
          <w:rFonts w:ascii="Times New Roman" w:hAnsi="Times New Roman" w:cs="Times New Roman"/>
          <w:lang w:val="en-CA"/>
        </w:rPr>
        <w:t>organizations.</w:t>
      </w:r>
      <w:r w:rsidR="00A63F12" w:rsidRPr="00741796">
        <w:rPr>
          <w:rFonts w:ascii="Times New Roman" w:hAnsi="Times New Roman" w:cs="Times New Roman"/>
          <w:lang w:val="en-CA"/>
        </w:rPr>
        <w:t xml:space="preserve"> </w:t>
      </w:r>
      <w:r w:rsidR="00C91966" w:rsidRPr="00741796">
        <w:rPr>
          <w:rFonts w:ascii="Times New Roman" w:hAnsi="Times New Roman" w:cs="Times New Roman"/>
          <w:lang w:val="en-CA"/>
        </w:rPr>
        <w:t xml:space="preserve">The Project </w:t>
      </w:r>
      <w:r w:rsidR="00F01693" w:rsidRPr="00741796">
        <w:rPr>
          <w:rFonts w:ascii="Times New Roman" w:hAnsi="Times New Roman" w:cs="Times New Roman"/>
          <w:lang w:val="en-CA"/>
        </w:rPr>
        <w:t>Officer</w:t>
      </w:r>
      <w:r w:rsidR="00C91966" w:rsidRPr="00741796">
        <w:rPr>
          <w:rFonts w:ascii="Times New Roman" w:hAnsi="Times New Roman" w:cs="Times New Roman"/>
          <w:lang w:val="en-CA"/>
        </w:rPr>
        <w:t xml:space="preserve"> will ensure projects are </w:t>
      </w:r>
      <w:r w:rsidR="00860F5D">
        <w:rPr>
          <w:rFonts w:ascii="Times New Roman" w:hAnsi="Times New Roman" w:cs="Times New Roman"/>
          <w:lang w:val="en-CA"/>
        </w:rPr>
        <w:t>aligned with Reaching Home directives.</w:t>
      </w:r>
      <w:r w:rsidR="00C91966" w:rsidRPr="00741796">
        <w:rPr>
          <w:rFonts w:ascii="Times New Roman" w:hAnsi="Times New Roman" w:cs="Times New Roman"/>
          <w:lang w:val="en-CA"/>
        </w:rPr>
        <w:t xml:space="preserve"> As this </w:t>
      </w:r>
      <w:r w:rsidR="001D2B20" w:rsidRPr="00741796">
        <w:rPr>
          <w:rFonts w:ascii="Times New Roman" w:hAnsi="Times New Roman" w:cs="Times New Roman"/>
          <w:lang w:val="en-CA"/>
        </w:rPr>
        <w:t>is a collaboration of several partners such as ALFDC</w:t>
      </w:r>
      <w:r w:rsidR="00C91966" w:rsidRPr="00741796">
        <w:rPr>
          <w:rFonts w:ascii="Times New Roman" w:hAnsi="Times New Roman" w:cs="Times New Roman"/>
          <w:lang w:val="en-CA"/>
        </w:rPr>
        <w:t xml:space="preserve">, </w:t>
      </w:r>
      <w:r w:rsidR="006C5B40" w:rsidRPr="00741796">
        <w:rPr>
          <w:rFonts w:ascii="Times New Roman" w:hAnsi="Times New Roman" w:cs="Times New Roman"/>
          <w:lang w:val="en-CA"/>
        </w:rPr>
        <w:t xml:space="preserve">TICAB </w:t>
      </w:r>
      <w:r w:rsidR="00C91966" w:rsidRPr="00741796">
        <w:rPr>
          <w:rFonts w:ascii="Times New Roman" w:hAnsi="Times New Roman" w:cs="Times New Roman"/>
          <w:lang w:val="en-CA"/>
        </w:rPr>
        <w:t xml:space="preserve">and external agencies </w:t>
      </w:r>
      <w:r w:rsidR="001D2B20" w:rsidRPr="00741796">
        <w:rPr>
          <w:rFonts w:ascii="Times New Roman" w:hAnsi="Times New Roman" w:cs="Times New Roman"/>
          <w:lang w:val="en-CA"/>
        </w:rPr>
        <w:t xml:space="preserve">the </w:t>
      </w:r>
      <w:r w:rsidR="00C91966" w:rsidRPr="00741796">
        <w:rPr>
          <w:rFonts w:ascii="Times New Roman" w:hAnsi="Times New Roman" w:cs="Times New Roman"/>
          <w:lang w:val="en-CA"/>
        </w:rPr>
        <w:t xml:space="preserve">Project </w:t>
      </w:r>
      <w:r w:rsidR="006C5B40" w:rsidRPr="00741796">
        <w:rPr>
          <w:rFonts w:ascii="Times New Roman" w:hAnsi="Times New Roman" w:cs="Times New Roman"/>
          <w:lang w:val="en-CA"/>
        </w:rPr>
        <w:t>Officer</w:t>
      </w:r>
      <w:r w:rsidR="00C91966" w:rsidRPr="00741796">
        <w:rPr>
          <w:rFonts w:ascii="Times New Roman" w:hAnsi="Times New Roman" w:cs="Times New Roman"/>
          <w:lang w:val="en-CA"/>
        </w:rPr>
        <w:t xml:space="preserve"> </w:t>
      </w:r>
      <w:r w:rsidR="001D2B20" w:rsidRPr="00741796">
        <w:rPr>
          <w:rFonts w:ascii="Times New Roman" w:hAnsi="Times New Roman" w:cs="Times New Roman"/>
          <w:lang w:val="en-CA"/>
        </w:rPr>
        <w:t xml:space="preserve">will uphold responsibilities of position and adhere to relevant </w:t>
      </w:r>
      <w:r w:rsidR="006C5B40" w:rsidRPr="00741796">
        <w:rPr>
          <w:rFonts w:ascii="Times New Roman" w:hAnsi="Times New Roman" w:cs="Times New Roman"/>
          <w:lang w:val="en-CA"/>
        </w:rPr>
        <w:t>duties assigned</w:t>
      </w:r>
      <w:r w:rsidR="001D2B20" w:rsidRPr="00741796">
        <w:rPr>
          <w:rFonts w:ascii="Times New Roman" w:hAnsi="Times New Roman" w:cs="Times New Roman"/>
          <w:lang w:val="en-CA"/>
        </w:rPr>
        <w:t xml:space="preserve">. </w:t>
      </w:r>
    </w:p>
    <w:p w14:paraId="63B20BDF" w14:textId="77777777" w:rsidR="001D2B20" w:rsidRPr="00741796" w:rsidRDefault="001D2B20" w:rsidP="00A04AC6">
      <w:pPr>
        <w:rPr>
          <w:rFonts w:ascii="Times New Roman" w:hAnsi="Times New Roman" w:cs="Times New Roman"/>
          <w:lang w:val="en-CA"/>
        </w:rPr>
      </w:pPr>
    </w:p>
    <w:p w14:paraId="69150273" w14:textId="2A3C86DB" w:rsidR="00966490" w:rsidRPr="00741796" w:rsidRDefault="009264AA" w:rsidP="00A04AC6">
      <w:pP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Roles and Responsibilities</w:t>
      </w:r>
      <w:r w:rsidR="00966490" w:rsidRPr="00741796">
        <w:rPr>
          <w:rFonts w:ascii="Times New Roman" w:hAnsi="Times New Roman" w:cs="Times New Roman"/>
          <w:b/>
          <w:bCs/>
          <w:sz w:val="28"/>
          <w:szCs w:val="28"/>
          <w:lang w:val="en-CA"/>
        </w:rPr>
        <w:t>:</w:t>
      </w:r>
    </w:p>
    <w:p w14:paraId="523235FD" w14:textId="57A3DA27" w:rsidR="00966490" w:rsidRPr="00741796" w:rsidRDefault="00966490" w:rsidP="00A04AC6">
      <w:pPr>
        <w:rPr>
          <w:rFonts w:ascii="Times New Roman" w:hAnsi="Times New Roman" w:cs="Times New Roman"/>
          <w:lang w:val="en-CA"/>
        </w:rPr>
      </w:pPr>
      <w:r w:rsidRPr="00741796">
        <w:rPr>
          <w:rFonts w:ascii="Times New Roman" w:hAnsi="Times New Roman" w:cs="Times New Roman"/>
          <w:lang w:val="en-CA"/>
        </w:rPr>
        <w:t>All job duties and responsibilities as assigned are required to be completed with tact, diplomacy, and professionalism with adherence to the ALFDC relevant policies. Relevant tasks are listed below but are not an exhaustive list due to uniqueness of each project, tasks may vary or differ:</w:t>
      </w:r>
    </w:p>
    <w:p w14:paraId="5BF55808" w14:textId="7289A378" w:rsidR="001D2B20" w:rsidRPr="00741796" w:rsidRDefault="00966490"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 xml:space="preserve">Monitor </w:t>
      </w:r>
      <w:r w:rsidR="00C12645" w:rsidRPr="00741796">
        <w:rPr>
          <w:rFonts w:ascii="Times New Roman" w:hAnsi="Times New Roman" w:cs="Times New Roman"/>
          <w:lang w:val="en-CA"/>
        </w:rPr>
        <w:t>project</w:t>
      </w:r>
      <w:r w:rsidR="00CB7CF9" w:rsidRPr="00741796">
        <w:rPr>
          <w:rFonts w:ascii="Times New Roman" w:hAnsi="Times New Roman" w:cs="Times New Roman"/>
          <w:lang w:val="en-CA"/>
        </w:rPr>
        <w:t>(s)</w:t>
      </w:r>
      <w:r w:rsidR="00C12645" w:rsidRPr="00741796">
        <w:rPr>
          <w:rFonts w:ascii="Times New Roman" w:hAnsi="Times New Roman" w:cs="Times New Roman"/>
          <w:lang w:val="en-CA"/>
        </w:rPr>
        <w:t xml:space="preserve">, meetings with </w:t>
      </w:r>
      <w:r w:rsidR="00CB7CF9" w:rsidRPr="00741796">
        <w:rPr>
          <w:rFonts w:ascii="Times New Roman" w:hAnsi="Times New Roman" w:cs="Times New Roman"/>
          <w:lang w:val="en-CA"/>
        </w:rPr>
        <w:t>Reaching Home Organizations</w:t>
      </w:r>
      <w:r w:rsidR="00C12645" w:rsidRPr="00741796">
        <w:rPr>
          <w:rFonts w:ascii="Times New Roman" w:hAnsi="Times New Roman" w:cs="Times New Roman"/>
          <w:lang w:val="en-CA"/>
        </w:rPr>
        <w:t xml:space="preserve"> and ensure proper, </w:t>
      </w:r>
      <w:r w:rsidR="00D77EC9" w:rsidRPr="00741796">
        <w:rPr>
          <w:rFonts w:ascii="Times New Roman" w:hAnsi="Times New Roman" w:cs="Times New Roman"/>
          <w:lang w:val="en-CA"/>
        </w:rPr>
        <w:t>concise,</w:t>
      </w:r>
      <w:r w:rsidR="00C12645" w:rsidRPr="00741796">
        <w:rPr>
          <w:rFonts w:ascii="Times New Roman" w:hAnsi="Times New Roman" w:cs="Times New Roman"/>
          <w:lang w:val="en-CA"/>
        </w:rPr>
        <w:t xml:space="preserve"> and professional communications </w:t>
      </w:r>
      <w:proofErr w:type="gramStart"/>
      <w:r w:rsidR="00C12645" w:rsidRPr="00741796">
        <w:rPr>
          <w:rFonts w:ascii="Times New Roman" w:hAnsi="Times New Roman" w:cs="Times New Roman"/>
          <w:lang w:val="en-CA"/>
        </w:rPr>
        <w:t>at all times</w:t>
      </w:r>
      <w:proofErr w:type="gramEnd"/>
      <w:r w:rsidR="00C12645" w:rsidRPr="00741796">
        <w:rPr>
          <w:rFonts w:ascii="Times New Roman" w:hAnsi="Times New Roman" w:cs="Times New Roman"/>
          <w:lang w:val="en-CA"/>
        </w:rPr>
        <w:t>.</w:t>
      </w:r>
    </w:p>
    <w:p w14:paraId="18A6C6F5" w14:textId="4B342B49" w:rsidR="00966490" w:rsidRPr="00741796" w:rsidRDefault="00966490"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Report to Reaching Homes Manager</w:t>
      </w:r>
      <w:r w:rsidR="001D2B20" w:rsidRPr="00741796">
        <w:rPr>
          <w:rFonts w:ascii="Times New Roman" w:hAnsi="Times New Roman" w:cs="Times New Roman"/>
          <w:lang w:val="en-CA"/>
        </w:rPr>
        <w:t xml:space="preserve"> to </w:t>
      </w:r>
      <w:r w:rsidRPr="00741796">
        <w:rPr>
          <w:rFonts w:ascii="Times New Roman" w:hAnsi="Times New Roman" w:cs="Times New Roman"/>
          <w:lang w:val="en-CA"/>
        </w:rPr>
        <w:t>notify of any concerns/problems and provide recommendations/resolutions.</w:t>
      </w:r>
    </w:p>
    <w:p w14:paraId="3EED3162" w14:textId="6D3F28F0" w:rsidR="00966490" w:rsidRPr="00741796" w:rsidRDefault="00966490"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 xml:space="preserve">Maintain </w:t>
      </w:r>
      <w:r w:rsidR="001D2B20" w:rsidRPr="00741796">
        <w:rPr>
          <w:rFonts w:ascii="Times New Roman" w:hAnsi="Times New Roman" w:cs="Times New Roman"/>
          <w:lang w:val="en-CA"/>
        </w:rPr>
        <w:t>proper documentation on progression of project</w:t>
      </w:r>
      <w:r w:rsidR="002B6D52" w:rsidRPr="00741796">
        <w:rPr>
          <w:rFonts w:ascii="Times New Roman" w:hAnsi="Times New Roman" w:cs="Times New Roman"/>
          <w:lang w:val="en-CA"/>
        </w:rPr>
        <w:t xml:space="preserve">. </w:t>
      </w:r>
      <w:r w:rsidR="001D2B20" w:rsidRPr="00741796">
        <w:rPr>
          <w:rFonts w:ascii="Times New Roman" w:hAnsi="Times New Roman" w:cs="Times New Roman"/>
          <w:lang w:val="en-CA"/>
        </w:rPr>
        <w:t>Identify any deficiencies, inabilities to meet deadlines, within sub project.</w:t>
      </w:r>
    </w:p>
    <w:p w14:paraId="37EA6482" w14:textId="06281C9F" w:rsidR="00944B97" w:rsidRPr="00741796" w:rsidRDefault="00944B97"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lastRenderedPageBreak/>
        <w:t>Monitor progress of project and provide recommendations as required for the betterment of the project.</w:t>
      </w:r>
    </w:p>
    <w:p w14:paraId="042B93AD" w14:textId="78FC8B60"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Monitors programs</w:t>
      </w:r>
      <w:r w:rsidR="00D912E1">
        <w:rPr>
          <w:rFonts w:ascii="Times New Roman" w:hAnsi="Times New Roman" w:cs="Times New Roman"/>
          <w:lang w:val="en-CA"/>
        </w:rPr>
        <w:t xml:space="preserve"> with Reaching Home Manager</w:t>
      </w:r>
      <w:r w:rsidRPr="00741796">
        <w:rPr>
          <w:rFonts w:ascii="Times New Roman" w:hAnsi="Times New Roman" w:cs="Times New Roman"/>
          <w:lang w:val="en-CA"/>
        </w:rPr>
        <w:t xml:space="preserve"> to ensure effective and coordinated service delivery for our Indigenous homelessness agencies under the Reaching Home directives and program delivery directives.</w:t>
      </w:r>
    </w:p>
    <w:p w14:paraId="4BDEB0FD" w14:textId="070B3D5B" w:rsidR="00944B97" w:rsidRPr="00741796" w:rsidRDefault="00944B97"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 xml:space="preserve">Work with </w:t>
      </w:r>
      <w:r w:rsidR="00860F5D">
        <w:rPr>
          <w:rFonts w:ascii="Times New Roman" w:hAnsi="Times New Roman" w:cs="Times New Roman"/>
          <w:lang w:val="en-CA"/>
        </w:rPr>
        <w:t xml:space="preserve">the </w:t>
      </w:r>
      <w:r w:rsidRPr="00741796">
        <w:rPr>
          <w:rFonts w:ascii="Times New Roman" w:hAnsi="Times New Roman" w:cs="Times New Roman"/>
          <w:lang w:val="en-CA"/>
        </w:rPr>
        <w:t xml:space="preserve">Reaching Home Manager </w:t>
      </w:r>
      <w:r w:rsidR="00E05C42" w:rsidRPr="00741796">
        <w:rPr>
          <w:rFonts w:ascii="Times New Roman" w:hAnsi="Times New Roman" w:cs="Times New Roman"/>
          <w:lang w:val="en-CA"/>
        </w:rPr>
        <w:t xml:space="preserve">and relevant staff </w:t>
      </w:r>
      <w:r w:rsidRPr="00741796">
        <w:rPr>
          <w:rFonts w:ascii="Times New Roman" w:hAnsi="Times New Roman" w:cs="Times New Roman"/>
          <w:lang w:val="en-CA"/>
        </w:rPr>
        <w:t xml:space="preserve">in ensuring </w:t>
      </w:r>
      <w:r w:rsidR="00E05C42" w:rsidRPr="00741796">
        <w:rPr>
          <w:rFonts w:ascii="Times New Roman" w:hAnsi="Times New Roman" w:cs="Times New Roman"/>
          <w:lang w:val="en-CA"/>
        </w:rPr>
        <w:t>information, resource documents, best practi</w:t>
      </w:r>
      <w:r w:rsidR="00D617D0" w:rsidRPr="00741796">
        <w:rPr>
          <w:rFonts w:ascii="Times New Roman" w:hAnsi="Times New Roman" w:cs="Times New Roman"/>
          <w:lang w:val="en-CA"/>
        </w:rPr>
        <w:t>s</w:t>
      </w:r>
      <w:r w:rsidR="00E05C42" w:rsidRPr="00741796">
        <w:rPr>
          <w:rFonts w:ascii="Times New Roman" w:hAnsi="Times New Roman" w:cs="Times New Roman"/>
          <w:lang w:val="en-CA"/>
        </w:rPr>
        <w:t>es, research material is reviewed and a</w:t>
      </w:r>
      <w:r w:rsidR="00860F5D">
        <w:rPr>
          <w:rFonts w:ascii="Times New Roman" w:hAnsi="Times New Roman" w:cs="Times New Roman"/>
          <w:lang w:val="en-CA"/>
        </w:rPr>
        <w:t>ligned with the</w:t>
      </w:r>
      <w:r w:rsidR="00E05C42" w:rsidRPr="00741796">
        <w:rPr>
          <w:rFonts w:ascii="Times New Roman" w:hAnsi="Times New Roman" w:cs="Times New Roman"/>
          <w:lang w:val="en-CA"/>
        </w:rPr>
        <w:t xml:space="preserve"> Reaching Homes framework. </w:t>
      </w:r>
    </w:p>
    <w:p w14:paraId="09ED5CC3" w14:textId="161A94E8" w:rsidR="008E1775" w:rsidRPr="00741796" w:rsidRDefault="008E1775"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Provide regular activity reports as required on progress of project</w:t>
      </w:r>
      <w:r w:rsidR="00D912E1">
        <w:rPr>
          <w:rFonts w:ascii="Times New Roman" w:hAnsi="Times New Roman" w:cs="Times New Roman"/>
          <w:lang w:val="en-CA"/>
        </w:rPr>
        <w:t>.</w:t>
      </w:r>
    </w:p>
    <w:p w14:paraId="1A0A8521" w14:textId="10DC1EFB" w:rsidR="00B028E1" w:rsidRPr="00741796" w:rsidRDefault="00CF0999"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 xml:space="preserve">Work </w:t>
      </w:r>
      <w:r w:rsidR="00860F5D">
        <w:rPr>
          <w:rFonts w:ascii="Times New Roman" w:hAnsi="Times New Roman" w:cs="Times New Roman"/>
          <w:lang w:val="en-CA"/>
        </w:rPr>
        <w:t>w</w:t>
      </w:r>
      <w:r w:rsidRPr="00741796">
        <w:rPr>
          <w:rFonts w:ascii="Times New Roman" w:hAnsi="Times New Roman" w:cs="Times New Roman"/>
          <w:lang w:val="en-CA"/>
        </w:rPr>
        <w:t xml:space="preserve">ith Reaching Homes on </w:t>
      </w:r>
      <w:r w:rsidR="00B028E1" w:rsidRPr="00741796">
        <w:rPr>
          <w:rFonts w:ascii="Times New Roman" w:hAnsi="Times New Roman" w:cs="Times New Roman"/>
          <w:lang w:val="en-CA"/>
        </w:rPr>
        <w:t>project costs</w:t>
      </w:r>
      <w:r w:rsidR="00D67103" w:rsidRPr="00741796">
        <w:rPr>
          <w:rFonts w:ascii="Times New Roman" w:hAnsi="Times New Roman" w:cs="Times New Roman"/>
          <w:lang w:val="en-CA"/>
        </w:rPr>
        <w:t xml:space="preserve"> to ensure completion within budget; advise of any deviations regarding </w:t>
      </w:r>
      <w:r w:rsidR="00860F5D">
        <w:rPr>
          <w:rFonts w:ascii="Times New Roman" w:hAnsi="Times New Roman" w:cs="Times New Roman"/>
          <w:lang w:val="en-CA"/>
        </w:rPr>
        <w:t xml:space="preserve">the </w:t>
      </w:r>
      <w:r w:rsidR="00D67103" w:rsidRPr="00741796">
        <w:rPr>
          <w:rFonts w:ascii="Times New Roman" w:hAnsi="Times New Roman" w:cs="Times New Roman"/>
          <w:lang w:val="en-CA"/>
        </w:rPr>
        <w:t>budget</w:t>
      </w:r>
      <w:r w:rsidR="00860F5D">
        <w:rPr>
          <w:rFonts w:ascii="Times New Roman" w:hAnsi="Times New Roman" w:cs="Times New Roman"/>
          <w:lang w:val="en-CA"/>
        </w:rPr>
        <w:t>.</w:t>
      </w:r>
    </w:p>
    <w:p w14:paraId="3CFE136C" w14:textId="65C21BCF"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 xml:space="preserve">Correspond and provide support when relevant to organizations with </w:t>
      </w:r>
      <w:r w:rsidR="00D912E1">
        <w:rPr>
          <w:rFonts w:ascii="Times New Roman" w:hAnsi="Times New Roman" w:cs="Times New Roman"/>
          <w:lang w:val="en-CA"/>
        </w:rPr>
        <w:t>a</w:t>
      </w:r>
      <w:r w:rsidRPr="00741796">
        <w:rPr>
          <w:rFonts w:ascii="Times New Roman" w:hAnsi="Times New Roman" w:cs="Times New Roman"/>
          <w:lang w:val="en-CA"/>
        </w:rPr>
        <w:t xml:space="preserve">greements with ALFDC </w:t>
      </w:r>
      <w:proofErr w:type="gramStart"/>
      <w:r w:rsidRPr="00741796">
        <w:rPr>
          <w:rFonts w:ascii="Times New Roman" w:hAnsi="Times New Roman" w:cs="Times New Roman"/>
          <w:lang w:val="en-CA"/>
        </w:rPr>
        <w:t>in regard to</w:t>
      </w:r>
      <w:proofErr w:type="gramEnd"/>
      <w:r w:rsidRPr="00741796">
        <w:rPr>
          <w:rFonts w:ascii="Times New Roman" w:hAnsi="Times New Roman" w:cs="Times New Roman"/>
          <w:lang w:val="en-CA"/>
        </w:rPr>
        <w:t xml:space="preserve"> the Reaching Home Strategy</w:t>
      </w:r>
      <w:r w:rsidR="00D912E1">
        <w:rPr>
          <w:rFonts w:ascii="Times New Roman" w:hAnsi="Times New Roman" w:cs="Times New Roman"/>
          <w:lang w:val="en-CA"/>
        </w:rPr>
        <w:t>.</w:t>
      </w:r>
    </w:p>
    <w:p w14:paraId="48544E4D" w14:textId="57D88B80"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Review Claims for eligibility and prepare for financial processing</w:t>
      </w:r>
      <w:r w:rsidR="00D912E1">
        <w:rPr>
          <w:rFonts w:ascii="Times New Roman" w:hAnsi="Times New Roman" w:cs="Times New Roman"/>
          <w:lang w:val="en-CA"/>
        </w:rPr>
        <w:t>.</w:t>
      </w:r>
    </w:p>
    <w:p w14:paraId="78BE010B" w14:textId="77614F1E"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Monitoring claim amounts for agreement term and ensure adherence to budgets and Reaching Home Eligibilities.</w:t>
      </w:r>
    </w:p>
    <w:p w14:paraId="4D1C51B5" w14:textId="3A1A891A"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Assist the Reaching Home Manager in evaluating and monitoring Reaching Home Programming-Based Projects.</w:t>
      </w:r>
    </w:p>
    <w:p w14:paraId="465C669E" w14:textId="296C8338"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Reviewing, evaluating, and recommending project proposals and funding of projects</w:t>
      </w:r>
      <w:r w:rsidR="00D912E1">
        <w:rPr>
          <w:rFonts w:ascii="Times New Roman" w:hAnsi="Times New Roman" w:cs="Times New Roman"/>
          <w:lang w:val="en-CA"/>
        </w:rPr>
        <w:t>.</w:t>
      </w:r>
    </w:p>
    <w:p w14:paraId="7A222DD5" w14:textId="0DE55D94" w:rsidR="5BB6784D" w:rsidRPr="00741796" w:rsidRDefault="5BB6784D" w:rsidP="5BB6784D">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Ensure proper project file</w:t>
      </w:r>
      <w:r w:rsidR="00860F5D">
        <w:rPr>
          <w:rFonts w:ascii="Times New Roman" w:hAnsi="Times New Roman" w:cs="Times New Roman"/>
          <w:lang w:val="en-CA"/>
        </w:rPr>
        <w:t>s</w:t>
      </w:r>
      <w:r w:rsidRPr="00741796">
        <w:rPr>
          <w:rFonts w:ascii="Times New Roman" w:hAnsi="Times New Roman" w:cs="Times New Roman"/>
          <w:lang w:val="en-CA"/>
        </w:rPr>
        <w:t xml:space="preserve"> are established, maintained and up to date.</w:t>
      </w:r>
    </w:p>
    <w:p w14:paraId="2B632C10" w14:textId="6070A61B" w:rsidR="00182CE2" w:rsidRPr="00741796" w:rsidRDefault="00182CE2" w:rsidP="00966490">
      <w:pPr>
        <w:pStyle w:val="ListParagraph"/>
        <w:numPr>
          <w:ilvl w:val="0"/>
          <w:numId w:val="10"/>
        </w:numPr>
        <w:rPr>
          <w:rFonts w:ascii="Times New Roman" w:hAnsi="Times New Roman" w:cs="Times New Roman"/>
          <w:lang w:val="en-CA"/>
        </w:rPr>
      </w:pPr>
      <w:r w:rsidRPr="00741796">
        <w:rPr>
          <w:rFonts w:ascii="Times New Roman" w:hAnsi="Times New Roman" w:cs="Times New Roman"/>
          <w:lang w:val="en-CA"/>
        </w:rPr>
        <w:t>Other duties as required.</w:t>
      </w:r>
    </w:p>
    <w:p w14:paraId="380AC7FB" w14:textId="086D0232" w:rsidR="00182CE2" w:rsidRPr="00741796" w:rsidRDefault="00182CE2" w:rsidP="00182CE2">
      <w:pPr>
        <w:rPr>
          <w:rFonts w:ascii="Times New Roman" w:hAnsi="Times New Roman" w:cs="Times New Roman"/>
          <w:lang w:val="en-CA"/>
        </w:rPr>
      </w:pPr>
    </w:p>
    <w:p w14:paraId="72381BC2" w14:textId="6605F3AD" w:rsidR="00182CE2" w:rsidRPr="00741796" w:rsidRDefault="00182CE2" w:rsidP="00182CE2">
      <w:pP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Requirements:</w:t>
      </w:r>
    </w:p>
    <w:p w14:paraId="12EEFA4E" w14:textId="6FF6A198" w:rsidR="00182CE2" w:rsidRPr="00741796" w:rsidRDefault="00182CE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3 – 5 years of direct work experience in project management</w:t>
      </w:r>
      <w:r w:rsidR="001D2B20" w:rsidRPr="00741796">
        <w:rPr>
          <w:rFonts w:ascii="Times New Roman" w:hAnsi="Times New Roman" w:cs="Times New Roman"/>
          <w:lang w:val="en-CA"/>
        </w:rPr>
        <w:t xml:space="preserve"> </w:t>
      </w:r>
      <w:r w:rsidR="002B6D52" w:rsidRPr="00741796">
        <w:rPr>
          <w:rFonts w:ascii="Times New Roman" w:hAnsi="Times New Roman" w:cs="Times New Roman"/>
          <w:lang w:val="en-CA"/>
        </w:rPr>
        <w:t>and</w:t>
      </w:r>
      <w:r w:rsidR="00CE16F1">
        <w:rPr>
          <w:rFonts w:ascii="Times New Roman" w:hAnsi="Times New Roman" w:cs="Times New Roman"/>
          <w:lang w:val="en-CA"/>
        </w:rPr>
        <w:t>/or</w:t>
      </w:r>
      <w:r w:rsidR="002B6D52" w:rsidRPr="00741796">
        <w:rPr>
          <w:rFonts w:ascii="Times New Roman" w:hAnsi="Times New Roman" w:cs="Times New Roman"/>
          <w:lang w:val="en-CA"/>
        </w:rPr>
        <w:t xml:space="preserve"> Social Services Environment. </w:t>
      </w:r>
    </w:p>
    <w:p w14:paraId="2CF5FC27" w14:textId="2B066270" w:rsidR="00182CE2" w:rsidRPr="00741796" w:rsidRDefault="00182CE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Ability to work within and contribute to a team environment.</w:t>
      </w:r>
    </w:p>
    <w:p w14:paraId="2EFB2945" w14:textId="4B66F98D" w:rsidR="00182CE2" w:rsidRPr="00741796" w:rsidRDefault="00182CE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Ability to work well under pressure and in stressful situations.</w:t>
      </w:r>
    </w:p>
    <w:p w14:paraId="48806678" w14:textId="12A38C08" w:rsidR="00182CE2" w:rsidRPr="00741796" w:rsidRDefault="00182CE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Ability to meet tight deadlines.</w:t>
      </w:r>
    </w:p>
    <w:p w14:paraId="1A2A9AA0" w14:textId="1FD97173" w:rsidR="00182CE2" w:rsidRPr="00741796" w:rsidRDefault="00182CE2" w:rsidP="5BB6784D">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 xml:space="preserve">Able to communicate effectively with all staff and outside organization both verbally and in writing. </w:t>
      </w:r>
    </w:p>
    <w:p w14:paraId="08484010" w14:textId="13853A7A" w:rsidR="00544302" w:rsidRPr="00741796" w:rsidRDefault="0054430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Ability to prioritize work activities to meet deadlines.</w:t>
      </w:r>
    </w:p>
    <w:p w14:paraId="60320EB7" w14:textId="542C3361" w:rsidR="00544302" w:rsidRPr="00741796" w:rsidRDefault="00544302" w:rsidP="00544302">
      <w:pPr>
        <w:pStyle w:val="ListParagraph"/>
        <w:numPr>
          <w:ilvl w:val="0"/>
          <w:numId w:val="12"/>
        </w:numPr>
        <w:rPr>
          <w:rFonts w:ascii="Times New Roman" w:hAnsi="Times New Roman" w:cs="Times New Roman"/>
          <w:lang w:val="en-CA"/>
        </w:rPr>
      </w:pPr>
      <w:r w:rsidRPr="00741796">
        <w:rPr>
          <w:rFonts w:ascii="Times New Roman" w:hAnsi="Times New Roman" w:cs="Times New Roman"/>
          <w:lang w:val="en-CA"/>
        </w:rPr>
        <w:t>Must adhere to confidentiality. Excellent interpersonal skills.</w:t>
      </w:r>
    </w:p>
    <w:p w14:paraId="6D34D735" w14:textId="1F310591" w:rsidR="00544302" w:rsidRPr="00741796" w:rsidRDefault="00544302" w:rsidP="00182CE2">
      <w:pPr>
        <w:rPr>
          <w:rFonts w:ascii="Times New Roman" w:hAnsi="Times New Roman" w:cs="Times New Roman"/>
          <w:lang w:val="en-CA"/>
        </w:rPr>
      </w:pPr>
    </w:p>
    <w:p w14:paraId="2040EE35" w14:textId="0D62200D" w:rsidR="00544302" w:rsidRPr="00741796" w:rsidRDefault="00544302" w:rsidP="00182CE2">
      <w:pPr>
        <w:rPr>
          <w:rFonts w:ascii="Times New Roman" w:hAnsi="Times New Roman" w:cs="Times New Roman"/>
          <w:b/>
          <w:bCs/>
          <w:sz w:val="28"/>
          <w:szCs w:val="28"/>
          <w:lang w:val="en-CA"/>
        </w:rPr>
      </w:pPr>
      <w:r w:rsidRPr="00741796">
        <w:rPr>
          <w:rFonts w:ascii="Times New Roman" w:hAnsi="Times New Roman" w:cs="Times New Roman"/>
          <w:b/>
          <w:bCs/>
          <w:sz w:val="28"/>
          <w:szCs w:val="28"/>
          <w:lang w:val="en-CA"/>
        </w:rPr>
        <w:t>Working Conditions:</w:t>
      </w:r>
    </w:p>
    <w:p w14:paraId="127F7243" w14:textId="250B76CF" w:rsidR="00CF0999" w:rsidRPr="00741796" w:rsidRDefault="002B6D52" w:rsidP="00544302">
      <w:pPr>
        <w:pStyle w:val="ListParagraph"/>
        <w:numPr>
          <w:ilvl w:val="0"/>
          <w:numId w:val="11"/>
        </w:numPr>
        <w:rPr>
          <w:rFonts w:ascii="Times New Roman" w:hAnsi="Times New Roman" w:cs="Times New Roman"/>
          <w:lang w:val="en-CA"/>
        </w:rPr>
      </w:pPr>
      <w:r w:rsidRPr="00741796">
        <w:rPr>
          <w:rFonts w:ascii="Times New Roman" w:hAnsi="Times New Roman" w:cs="Times New Roman"/>
          <w:lang w:val="en-CA"/>
        </w:rPr>
        <w:t>Ability to travel with possible overnight stays and must have valid driver's licence.</w:t>
      </w:r>
    </w:p>
    <w:p w14:paraId="41D43209" w14:textId="45377B25" w:rsidR="00544302" w:rsidRPr="00741796" w:rsidRDefault="00CF0999" w:rsidP="00CE4686">
      <w:pPr>
        <w:pStyle w:val="ListParagraph"/>
        <w:numPr>
          <w:ilvl w:val="0"/>
          <w:numId w:val="11"/>
        </w:numPr>
        <w:rPr>
          <w:rFonts w:ascii="Times New Roman" w:hAnsi="Times New Roman" w:cs="Times New Roman"/>
          <w:lang w:val="en-CA"/>
        </w:rPr>
      </w:pPr>
      <w:r w:rsidRPr="00741796">
        <w:rPr>
          <w:rFonts w:ascii="Times New Roman" w:hAnsi="Times New Roman" w:cs="Times New Roman"/>
          <w:lang w:val="en-CA"/>
        </w:rPr>
        <w:t xml:space="preserve">Work environment </w:t>
      </w:r>
      <w:r w:rsidR="002B6D52" w:rsidRPr="00741796">
        <w:rPr>
          <w:rFonts w:ascii="Times New Roman" w:hAnsi="Times New Roman" w:cs="Times New Roman"/>
          <w:lang w:val="en-CA"/>
        </w:rPr>
        <w:t xml:space="preserve">will </w:t>
      </w:r>
      <w:r w:rsidR="00FD723C" w:rsidRPr="00741796">
        <w:rPr>
          <w:rFonts w:ascii="Times New Roman" w:hAnsi="Times New Roman" w:cs="Times New Roman"/>
          <w:lang w:val="en-CA"/>
        </w:rPr>
        <w:t>always require tact, diplomacy, and professionalism</w:t>
      </w:r>
      <w:r w:rsidR="002B6D52" w:rsidRPr="00741796">
        <w:rPr>
          <w:rFonts w:ascii="Times New Roman" w:hAnsi="Times New Roman" w:cs="Times New Roman"/>
          <w:lang w:val="en-CA"/>
        </w:rPr>
        <w:t xml:space="preserve">. </w:t>
      </w:r>
    </w:p>
    <w:p w14:paraId="255F969A" w14:textId="2FADC226" w:rsidR="00544302" w:rsidRPr="00741796" w:rsidRDefault="00CF0999" w:rsidP="00544302">
      <w:pPr>
        <w:pStyle w:val="ListParagraph"/>
        <w:numPr>
          <w:ilvl w:val="0"/>
          <w:numId w:val="11"/>
        </w:numPr>
        <w:rPr>
          <w:rFonts w:ascii="Times New Roman" w:hAnsi="Times New Roman" w:cs="Times New Roman"/>
          <w:lang w:val="en-CA"/>
        </w:rPr>
      </w:pPr>
      <w:r w:rsidRPr="00741796">
        <w:rPr>
          <w:rFonts w:ascii="Times New Roman" w:hAnsi="Times New Roman" w:cs="Times New Roman"/>
          <w:lang w:val="en-CA"/>
        </w:rPr>
        <w:lastRenderedPageBreak/>
        <w:t>Physical endurance and manual dexterity required as well as patience and professional integrity.</w:t>
      </w:r>
    </w:p>
    <w:p w14:paraId="7D3E8524" w14:textId="76655534" w:rsidR="0028071E" w:rsidRPr="00741796" w:rsidRDefault="0028071E" w:rsidP="00544302">
      <w:pPr>
        <w:pStyle w:val="ListParagraph"/>
        <w:numPr>
          <w:ilvl w:val="0"/>
          <w:numId w:val="11"/>
        </w:numPr>
        <w:rPr>
          <w:rFonts w:ascii="Times New Roman" w:hAnsi="Times New Roman" w:cs="Times New Roman"/>
          <w:lang w:val="en-CA"/>
        </w:rPr>
      </w:pPr>
      <w:r w:rsidRPr="00741796">
        <w:rPr>
          <w:rFonts w:ascii="Times New Roman" w:hAnsi="Times New Roman" w:cs="Times New Roman"/>
          <w:lang w:val="en-CA"/>
        </w:rPr>
        <w:t>Manual dexterity required and lifting of materials and supplies.</w:t>
      </w:r>
    </w:p>
    <w:p w14:paraId="28829F5B" w14:textId="23A63000" w:rsidR="00E954CD" w:rsidRPr="00741796" w:rsidRDefault="00E954CD" w:rsidP="00544302">
      <w:pPr>
        <w:pStyle w:val="ListParagraph"/>
        <w:numPr>
          <w:ilvl w:val="0"/>
          <w:numId w:val="11"/>
        </w:numPr>
        <w:rPr>
          <w:rFonts w:ascii="Times New Roman" w:hAnsi="Times New Roman" w:cs="Times New Roman"/>
          <w:lang w:val="en-CA"/>
        </w:rPr>
      </w:pPr>
      <w:r w:rsidRPr="00741796">
        <w:rPr>
          <w:rFonts w:ascii="Times New Roman" w:hAnsi="Times New Roman" w:cs="Times New Roman"/>
          <w:lang w:val="en-CA"/>
        </w:rPr>
        <w:t>Office environment with extended periods of sitting and computer use.</w:t>
      </w:r>
    </w:p>
    <w:p w14:paraId="073535A7" w14:textId="77777777" w:rsidR="00544302" w:rsidRPr="00741796" w:rsidRDefault="00544302" w:rsidP="00182CE2">
      <w:pPr>
        <w:rPr>
          <w:rFonts w:ascii="Times New Roman" w:hAnsi="Times New Roman" w:cs="Times New Roman"/>
          <w:lang w:val="en-CA"/>
        </w:rPr>
      </w:pPr>
    </w:p>
    <w:p w14:paraId="719C7AE3" w14:textId="63A24252" w:rsidR="009A0250" w:rsidRPr="00741796" w:rsidRDefault="009A0250" w:rsidP="009A0250">
      <w:pPr>
        <w:widowControl w:val="0"/>
        <w:rPr>
          <w:rFonts w:ascii="Times New Roman" w:hAnsi="Times New Roman" w:cs="Times New Roman"/>
        </w:rPr>
      </w:pPr>
      <w:r w:rsidRPr="00741796">
        <w:rPr>
          <w:rFonts w:ascii="Times New Roman" w:hAnsi="Times New Roman" w:cs="Times New Roman"/>
          <w:b/>
          <w:bCs/>
        </w:rPr>
        <w:t>LOCATION:</w:t>
      </w:r>
      <w:r w:rsidRPr="00741796">
        <w:rPr>
          <w:rFonts w:ascii="Times New Roman" w:hAnsi="Times New Roman" w:cs="Times New Roman"/>
        </w:rPr>
        <w:t xml:space="preserve"> </w:t>
      </w:r>
      <w:r w:rsidR="00686203">
        <w:rPr>
          <w:rFonts w:ascii="Times New Roman" w:hAnsi="Times New Roman" w:cs="Times New Roman"/>
        </w:rPr>
        <w:t>Head Office ALFDC, 274 Highway 49 Deseronto, ON</w:t>
      </w:r>
    </w:p>
    <w:p w14:paraId="1B233D92" w14:textId="77777777" w:rsidR="009A0250" w:rsidRPr="00741796" w:rsidRDefault="009A0250" w:rsidP="009A0250">
      <w:pPr>
        <w:widowControl w:val="0"/>
        <w:rPr>
          <w:rFonts w:ascii="Times New Roman" w:hAnsi="Times New Roman" w:cs="Times New Roman"/>
        </w:rPr>
      </w:pPr>
    </w:p>
    <w:p w14:paraId="31FDBB1E" w14:textId="0DD7BB8C" w:rsidR="009A0250" w:rsidRPr="00741796" w:rsidRDefault="009A0250" w:rsidP="009A0250">
      <w:pPr>
        <w:widowControl w:val="0"/>
        <w:rPr>
          <w:rFonts w:ascii="Times New Roman" w:hAnsi="Times New Roman" w:cs="Times New Roman"/>
        </w:rPr>
      </w:pPr>
      <w:r w:rsidRPr="00741796">
        <w:rPr>
          <w:rFonts w:ascii="Times New Roman" w:hAnsi="Times New Roman" w:cs="Times New Roman"/>
          <w:b/>
          <w:bCs/>
        </w:rPr>
        <w:t xml:space="preserve">COMPENSATION: </w:t>
      </w:r>
      <w:r w:rsidRPr="00741796">
        <w:rPr>
          <w:rFonts w:ascii="Times New Roman" w:hAnsi="Times New Roman" w:cs="Times New Roman"/>
        </w:rPr>
        <w:t xml:space="preserve">Range $52-$56k based on experience and travel is charged separately. </w:t>
      </w:r>
    </w:p>
    <w:p w14:paraId="6E0046C3" w14:textId="77777777" w:rsidR="009A0250" w:rsidRPr="00741796" w:rsidRDefault="009A0250" w:rsidP="009A0250">
      <w:pPr>
        <w:widowControl w:val="0"/>
        <w:rPr>
          <w:rFonts w:ascii="Times New Roman" w:hAnsi="Times New Roman" w:cs="Times New Roman"/>
        </w:rPr>
      </w:pPr>
    </w:p>
    <w:p w14:paraId="1BA79104" w14:textId="69DAB026" w:rsidR="009A0250" w:rsidRPr="00741796" w:rsidRDefault="009A0250" w:rsidP="009A0250">
      <w:pPr>
        <w:widowControl w:val="0"/>
        <w:rPr>
          <w:rFonts w:ascii="Times New Roman" w:hAnsi="Times New Roman" w:cs="Times New Roman"/>
        </w:rPr>
      </w:pPr>
      <w:r w:rsidRPr="00741796">
        <w:rPr>
          <w:rFonts w:ascii="Times New Roman" w:hAnsi="Times New Roman" w:cs="Times New Roman"/>
          <w:b/>
          <w:bCs/>
        </w:rPr>
        <w:t>DEADLINE TO APPLY</w:t>
      </w:r>
      <w:r w:rsidRPr="00741796">
        <w:rPr>
          <w:rFonts w:ascii="Times New Roman" w:hAnsi="Times New Roman" w:cs="Times New Roman"/>
        </w:rPr>
        <w:t xml:space="preserve">: </w:t>
      </w:r>
      <w:r w:rsidR="00D912E1">
        <w:rPr>
          <w:rFonts w:ascii="Times New Roman" w:hAnsi="Times New Roman" w:cs="Times New Roman"/>
        </w:rPr>
        <w:t>September 11</w:t>
      </w:r>
      <w:r w:rsidR="00D912E1" w:rsidRPr="00D912E1">
        <w:rPr>
          <w:rFonts w:ascii="Times New Roman" w:hAnsi="Times New Roman" w:cs="Times New Roman"/>
          <w:vertAlign w:val="superscript"/>
        </w:rPr>
        <w:t>th</w:t>
      </w:r>
      <w:r w:rsidR="00D912E1">
        <w:rPr>
          <w:rFonts w:ascii="Times New Roman" w:hAnsi="Times New Roman" w:cs="Times New Roman"/>
        </w:rPr>
        <w:t xml:space="preserve">, 2026 </w:t>
      </w:r>
    </w:p>
    <w:p w14:paraId="067308C5" w14:textId="77777777" w:rsidR="009A0250" w:rsidRPr="00741796" w:rsidRDefault="009A0250" w:rsidP="009A0250">
      <w:pPr>
        <w:widowControl w:val="0"/>
        <w:rPr>
          <w:rFonts w:ascii="Times New Roman" w:hAnsi="Times New Roman" w:cs="Times New Roman"/>
        </w:rPr>
      </w:pPr>
    </w:p>
    <w:p w14:paraId="06241788" w14:textId="06EA99AB" w:rsidR="009A0250" w:rsidRPr="00741796" w:rsidRDefault="009A0250" w:rsidP="009A0250">
      <w:pPr>
        <w:widowControl w:val="0"/>
        <w:rPr>
          <w:rFonts w:ascii="Times New Roman" w:hAnsi="Times New Roman" w:cs="Times New Roman"/>
          <w:b/>
          <w:bCs/>
        </w:rPr>
      </w:pPr>
      <w:r w:rsidRPr="00741796">
        <w:rPr>
          <w:rFonts w:ascii="Times New Roman" w:hAnsi="Times New Roman" w:cs="Times New Roman"/>
          <w:b/>
          <w:bCs/>
        </w:rPr>
        <w:t xml:space="preserve">Please send a cover letter with resume to </w:t>
      </w:r>
      <w:r w:rsidR="006E3079" w:rsidRPr="00741796">
        <w:rPr>
          <w:rFonts w:ascii="Times New Roman" w:hAnsi="Times New Roman" w:cs="Times New Roman"/>
          <w:b/>
          <w:bCs/>
        </w:rPr>
        <w:t>Stephanee Doucett</w:t>
      </w:r>
      <w:r w:rsidRPr="00741796">
        <w:rPr>
          <w:rFonts w:ascii="Times New Roman" w:hAnsi="Times New Roman" w:cs="Times New Roman"/>
          <w:b/>
          <w:bCs/>
        </w:rPr>
        <w:t xml:space="preserve"> at </w:t>
      </w:r>
      <w:r w:rsidR="006E3079" w:rsidRPr="00741796">
        <w:rPr>
          <w:rFonts w:ascii="Times New Roman" w:hAnsi="Times New Roman" w:cs="Times New Roman"/>
          <w:b/>
          <w:bCs/>
        </w:rPr>
        <w:t>stephanee@alfdc.on.ca</w:t>
      </w:r>
      <w:r w:rsidRPr="00741796">
        <w:rPr>
          <w:rFonts w:ascii="Times New Roman" w:hAnsi="Times New Roman" w:cs="Times New Roman"/>
          <w:b/>
          <w:bCs/>
        </w:rPr>
        <w:t xml:space="preserve"> or if you have any questions please email. </w:t>
      </w:r>
    </w:p>
    <w:p w14:paraId="31A76518" w14:textId="77777777" w:rsidR="009A0250" w:rsidRPr="00741796" w:rsidRDefault="009A0250" w:rsidP="009A0250">
      <w:pPr>
        <w:widowControl w:val="0"/>
        <w:rPr>
          <w:rFonts w:ascii="Times New Roman" w:hAnsi="Times New Roman" w:cs="Times New Roman"/>
          <w:b/>
          <w:bCs/>
        </w:rPr>
      </w:pPr>
    </w:p>
    <w:p w14:paraId="760F2DDA" w14:textId="3D520639" w:rsidR="00182CE2" w:rsidRPr="00741796" w:rsidRDefault="009A0250" w:rsidP="00741796">
      <w:pPr>
        <w:widowControl w:val="0"/>
        <w:rPr>
          <w:rFonts w:ascii="Times New Roman" w:hAnsi="Times New Roman" w:cs="Times New Roman"/>
          <w:b/>
          <w:bCs/>
        </w:rPr>
      </w:pPr>
      <w:r w:rsidRPr="00741796">
        <w:rPr>
          <w:rFonts w:ascii="Times New Roman" w:hAnsi="Times New Roman" w:cs="Times New Roman"/>
          <w:b/>
          <w:bCs/>
        </w:rPr>
        <w:t>Indigenous Ancestry Preferred.</w:t>
      </w:r>
    </w:p>
    <w:sectPr w:rsidR="00182CE2" w:rsidRPr="00741796" w:rsidSect="0038502B">
      <w:headerReference w:type="default" r:id="rId11"/>
      <w:footerReference w:type="default" r:id="rId12"/>
      <w:pgSz w:w="12240" w:h="15840"/>
      <w:pgMar w:top="1440" w:right="1440" w:bottom="1440" w:left="1440" w:header="720" w:footer="2592"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DDF1" w14:textId="77777777" w:rsidR="00AD373A" w:rsidRDefault="00AD373A" w:rsidP="008700EA">
      <w:r>
        <w:separator/>
      </w:r>
    </w:p>
  </w:endnote>
  <w:endnote w:type="continuationSeparator" w:id="0">
    <w:p w14:paraId="40D1EDED" w14:textId="77777777" w:rsidR="00AD373A" w:rsidRDefault="00AD373A" w:rsidP="0087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nionPro-Regular">
    <w:altName w:val="Cambria"/>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6A62" w14:textId="2541BA38" w:rsidR="00957E82" w:rsidRDefault="0038502B">
    <w:pPr>
      <w:pStyle w:val="Footer"/>
    </w:pPr>
    <w:r w:rsidRPr="0038502B">
      <w:rPr>
        <w:noProof/>
      </w:rPr>
      <mc:AlternateContent>
        <mc:Choice Requires="wps">
          <w:drawing>
            <wp:anchor distT="45720" distB="45720" distL="114300" distR="114300" simplePos="0" relativeHeight="251668480" behindDoc="0" locked="0" layoutInCell="1" allowOverlap="1" wp14:anchorId="758B400E" wp14:editId="002D5ED8">
              <wp:simplePos x="0" y="0"/>
              <wp:positionH relativeFrom="margin">
                <wp:align>center</wp:align>
              </wp:positionH>
              <wp:positionV relativeFrom="margin">
                <wp:posOffset>7068185</wp:posOffset>
              </wp:positionV>
              <wp:extent cx="5760720" cy="1404620"/>
              <wp:effectExtent l="0" t="0" r="11430" b="146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4620"/>
                      </a:xfrm>
                      <a:prstGeom prst="rect">
                        <a:avLst/>
                      </a:prstGeom>
                      <a:solidFill>
                        <a:srgbClr val="FFFFFF"/>
                      </a:solidFill>
                      <a:ln w="9525">
                        <a:solidFill>
                          <a:srgbClr val="000000"/>
                        </a:solidFill>
                        <a:miter lim="800000"/>
                        <a:headEnd/>
                        <a:tailEnd/>
                      </a:ln>
                    </wps:spPr>
                    <wps:txbx>
                      <w:txbxContent>
                        <w:p w14:paraId="6808452E" w14:textId="77777777" w:rsidR="0038502B" w:rsidRPr="00B32080" w:rsidRDefault="0038502B" w:rsidP="0038502B">
                          <w:pPr>
                            <w:jc w:val="center"/>
                            <w:rPr>
                              <w:b/>
                              <w:bCs/>
                              <w:i/>
                              <w:iCs/>
                              <w:sz w:val="18"/>
                              <w:szCs w:val="18"/>
                            </w:rPr>
                          </w:pPr>
                          <w:r w:rsidRPr="00B32080">
                            <w:rPr>
                              <w:b/>
                              <w:bCs/>
                              <w:i/>
                              <w:iCs/>
                              <w:sz w:val="18"/>
                              <w:szCs w:val="18"/>
                            </w:rPr>
                            <w:t>Providing Indigenous Employment and Training Opportunities.</w:t>
                          </w:r>
                        </w:p>
                        <w:p w14:paraId="2052E25C" w14:textId="77777777" w:rsidR="0038502B" w:rsidRPr="00B32080" w:rsidRDefault="0038502B" w:rsidP="0038502B">
                          <w:pPr>
                            <w:jc w:val="center"/>
                            <w:rPr>
                              <w:b/>
                              <w:bCs/>
                              <w:i/>
                              <w:iCs/>
                              <w:sz w:val="18"/>
                              <w:szCs w:val="18"/>
                            </w:rPr>
                          </w:pPr>
                          <w:r w:rsidRPr="00B32080">
                            <w:rPr>
                              <w:b/>
                              <w:bCs/>
                              <w:i/>
                              <w:iCs/>
                              <w:sz w:val="18"/>
                              <w:szCs w:val="18"/>
                            </w:rPr>
                            <w:t>Working with Indigenous Agencies in the Greater Toronto Area to alleviate and end Indigenous Homelessness.</w:t>
                          </w:r>
                        </w:p>
                        <w:p w14:paraId="26C2A570" w14:textId="77777777" w:rsidR="0038502B" w:rsidRPr="00B32080" w:rsidRDefault="0038502B" w:rsidP="0038502B">
                          <w:pPr>
                            <w:jc w:val="center"/>
                            <w:rPr>
                              <w:b/>
                              <w:bCs/>
                              <w:i/>
                              <w:iCs/>
                              <w:sz w:val="18"/>
                              <w:szCs w:val="18"/>
                            </w:rPr>
                          </w:pPr>
                          <w:r w:rsidRPr="00B32080">
                            <w:rPr>
                              <w:b/>
                              <w:bCs/>
                              <w:i/>
                              <w:iCs/>
                              <w:sz w:val="18"/>
                              <w:szCs w:val="18"/>
                            </w:rPr>
                            <w:t xml:space="preserve">Working with 12 Member First Nations and 10 First Nations’ Childcare </w:t>
                          </w:r>
                          <w:proofErr w:type="spellStart"/>
                          <w:r w:rsidRPr="00B32080">
                            <w:rPr>
                              <w:b/>
                              <w:bCs/>
                              <w:i/>
                              <w:iCs/>
                              <w:sz w:val="18"/>
                              <w:szCs w:val="18"/>
                            </w:rPr>
                            <w:t>Centres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758B400E" id="_x0000_t202" coordsize="21600,21600" o:spt="202" path="m,l,21600r21600,l21600,xe">
              <v:stroke joinstyle="miter"/>
              <v:path gradientshapeok="t" o:connecttype="rect"/>
            </v:shapetype>
            <v:shape id="Text Box 2" o:spid="_x0000_s1026" type="#_x0000_t202" style="position:absolute;margin-left:0;margin-top:556.55pt;width:453.6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">
              <v:textbox style="mso-fit-shape-to-text:t">
                <w:txbxContent>
                  <w:p w14:paraId="6808452E" w14:textId="77777777" w:rsidR="0038502B" w:rsidRPr="00B32080" w:rsidRDefault="0038502B" w:rsidP="0038502B">
                    <w:pPr>
                      <w:jc w:val="center"/>
                      <w:rPr>
                        <w:b/>
                        <w:bCs/>
                        <w:i/>
                        <w:iCs/>
                        <w:sz w:val="18"/>
                        <w:szCs w:val="18"/>
                      </w:rPr>
                    </w:pPr>
                    <w:r w:rsidRPr="00B32080">
                      <w:rPr>
                        <w:b/>
                        <w:bCs/>
                        <w:i/>
                        <w:iCs/>
                        <w:sz w:val="18"/>
                        <w:szCs w:val="18"/>
                      </w:rPr>
                      <w:t>Providing Indigenous Employment and Training Opportunities.</w:t>
                    </w:r>
                  </w:p>
                  <w:p w14:paraId="2052E25C" w14:textId="77777777" w:rsidR="0038502B" w:rsidRPr="00B32080" w:rsidRDefault="0038502B" w:rsidP="0038502B">
                    <w:pPr>
                      <w:jc w:val="center"/>
                      <w:rPr>
                        <w:b/>
                        <w:bCs/>
                        <w:i/>
                        <w:iCs/>
                        <w:sz w:val="18"/>
                        <w:szCs w:val="18"/>
                      </w:rPr>
                    </w:pPr>
                    <w:r w:rsidRPr="00B32080">
                      <w:rPr>
                        <w:b/>
                        <w:bCs/>
                        <w:i/>
                        <w:iCs/>
                        <w:sz w:val="18"/>
                        <w:szCs w:val="18"/>
                      </w:rPr>
                      <w:t>Working with Indigenous Agencies in the Greater Toronto Area to alleviate and end Indigenous Homelessness.</w:t>
                    </w:r>
                  </w:p>
                  <w:p w14:paraId="26C2A570" w14:textId="77777777" w:rsidR="0038502B" w:rsidRPr="00B32080" w:rsidRDefault="0038502B" w:rsidP="0038502B">
                    <w:pPr>
                      <w:jc w:val="center"/>
                      <w:rPr>
                        <w:b/>
                        <w:bCs/>
                        <w:i/>
                        <w:iCs/>
                        <w:sz w:val="18"/>
                        <w:szCs w:val="18"/>
                      </w:rPr>
                    </w:pPr>
                    <w:r w:rsidRPr="00B32080">
                      <w:rPr>
                        <w:b/>
                        <w:bCs/>
                        <w:i/>
                        <w:iCs/>
                        <w:sz w:val="18"/>
                        <w:szCs w:val="18"/>
                      </w:rPr>
                      <w:t xml:space="preserve">Working with 12 Member First Nations and 10 First Nations’ Childcare </w:t>
                    </w:r>
                    <w:proofErr w:type="spellStart"/>
                    <w:r w:rsidRPr="00B32080">
                      <w:rPr>
                        <w:b/>
                        <w:bCs/>
                        <w:i/>
                        <w:iCs/>
                        <w:sz w:val="18"/>
                        <w:szCs w:val="18"/>
                      </w:rPr>
                      <w:t>Centres</w:t>
                    </w:r>
                    <w:proofErr w:type="spellEnd"/>
                  </w:p>
                </w:txbxContent>
              </v:textbox>
              <w10:wrap type="square" anchorx="margin" anchory="margin"/>
            </v:shape>
          </w:pict>
        </mc:Fallback>
      </mc:AlternateContent>
    </w:r>
    <w:r w:rsidRPr="0038502B">
      <w:rPr>
        <w:noProof/>
      </w:rPr>
      <w:drawing>
        <wp:anchor distT="0" distB="0" distL="114300" distR="114300" simplePos="0" relativeHeight="251667456" behindDoc="0" locked="0" layoutInCell="1" allowOverlap="1" wp14:anchorId="12FB1440" wp14:editId="1C37F391">
          <wp:simplePos x="0" y="0"/>
          <wp:positionH relativeFrom="margin">
            <wp:align>center</wp:align>
          </wp:positionH>
          <wp:positionV relativeFrom="margin">
            <wp:posOffset>7660640</wp:posOffset>
          </wp:positionV>
          <wp:extent cx="7040880" cy="630936"/>
          <wp:effectExtent l="0" t="0" r="0" b="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DayCareList.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040880" cy="63093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5408" behindDoc="0" locked="0" layoutInCell="1" allowOverlap="1" wp14:anchorId="7A28E086" wp14:editId="6EE1F773">
              <wp:simplePos x="0" y="0"/>
              <wp:positionH relativeFrom="margin">
                <wp:posOffset>0</wp:posOffset>
              </wp:positionH>
              <wp:positionV relativeFrom="margin">
                <wp:posOffset>8729980</wp:posOffset>
              </wp:positionV>
              <wp:extent cx="5760720" cy="1404620"/>
              <wp:effectExtent l="0" t="0" r="11430" b="146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04620"/>
                      </a:xfrm>
                      <a:prstGeom prst="rect">
                        <a:avLst/>
                      </a:prstGeom>
                      <a:solidFill>
                        <a:srgbClr val="FFFFFF"/>
                      </a:solidFill>
                      <a:ln w="9525">
                        <a:solidFill>
                          <a:srgbClr val="000000"/>
                        </a:solidFill>
                        <a:miter lim="800000"/>
                        <a:headEnd/>
                        <a:tailEnd/>
                      </a:ln>
                    </wps:spPr>
                    <wps:txbx>
                      <w:txbxContent>
                        <w:p w14:paraId="02A006CF" w14:textId="77777777" w:rsidR="0038502B" w:rsidRPr="00B32080" w:rsidRDefault="0038502B" w:rsidP="0038502B">
                          <w:pPr>
                            <w:jc w:val="center"/>
                            <w:rPr>
                              <w:b/>
                              <w:bCs/>
                              <w:i/>
                              <w:iCs/>
                              <w:sz w:val="18"/>
                              <w:szCs w:val="18"/>
                            </w:rPr>
                          </w:pPr>
                          <w:r w:rsidRPr="00B32080">
                            <w:rPr>
                              <w:b/>
                              <w:bCs/>
                              <w:i/>
                              <w:iCs/>
                              <w:sz w:val="18"/>
                              <w:szCs w:val="18"/>
                            </w:rPr>
                            <w:t>Providing Indigenous Employment and Training Opportunities.</w:t>
                          </w:r>
                        </w:p>
                        <w:p w14:paraId="5031EE64" w14:textId="77777777" w:rsidR="0038502B" w:rsidRPr="00B32080" w:rsidRDefault="0038502B" w:rsidP="0038502B">
                          <w:pPr>
                            <w:jc w:val="center"/>
                            <w:rPr>
                              <w:b/>
                              <w:bCs/>
                              <w:i/>
                              <w:iCs/>
                              <w:sz w:val="18"/>
                              <w:szCs w:val="18"/>
                            </w:rPr>
                          </w:pPr>
                          <w:r w:rsidRPr="00B32080">
                            <w:rPr>
                              <w:b/>
                              <w:bCs/>
                              <w:i/>
                              <w:iCs/>
                              <w:sz w:val="18"/>
                              <w:szCs w:val="18"/>
                            </w:rPr>
                            <w:t>Working with Indigenous Agencies in the Greater Toronto Area to alleviate and end Indigenous Homelessness.</w:t>
                          </w:r>
                        </w:p>
                        <w:p w14:paraId="26935F34" w14:textId="77777777" w:rsidR="0038502B" w:rsidRPr="00B32080" w:rsidRDefault="0038502B" w:rsidP="0038502B">
                          <w:pPr>
                            <w:jc w:val="center"/>
                            <w:rPr>
                              <w:b/>
                              <w:bCs/>
                              <w:i/>
                              <w:iCs/>
                              <w:sz w:val="18"/>
                              <w:szCs w:val="18"/>
                            </w:rPr>
                          </w:pPr>
                          <w:r w:rsidRPr="00B32080">
                            <w:rPr>
                              <w:b/>
                              <w:bCs/>
                              <w:i/>
                              <w:iCs/>
                              <w:sz w:val="18"/>
                              <w:szCs w:val="18"/>
                            </w:rPr>
                            <w:t xml:space="preserve">Working with 12 Member First Nations and 10 First Nations’ Childcare </w:t>
                          </w:r>
                          <w:proofErr w:type="spellStart"/>
                          <w:r w:rsidRPr="00B32080">
                            <w:rPr>
                              <w:b/>
                              <w:bCs/>
                              <w:i/>
                              <w:iCs/>
                              <w:sz w:val="18"/>
                              <w:szCs w:val="18"/>
                            </w:rPr>
                            <w:t>Centres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w14:anchorId="7A28E086" id="_x0000_s1027" type="#_x0000_t202" style="position:absolute;margin-left:0;margin-top:687.4pt;width:453.6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">
              <v:textbox style="mso-fit-shape-to-text:t">
                <w:txbxContent>
                  <w:p w14:paraId="02A006CF" w14:textId="77777777" w:rsidR="0038502B" w:rsidRPr="00B32080" w:rsidRDefault="0038502B" w:rsidP="0038502B">
                    <w:pPr>
                      <w:jc w:val="center"/>
                      <w:rPr>
                        <w:b/>
                        <w:bCs/>
                        <w:i/>
                        <w:iCs/>
                        <w:sz w:val="18"/>
                        <w:szCs w:val="18"/>
                      </w:rPr>
                    </w:pPr>
                    <w:r w:rsidRPr="00B32080">
                      <w:rPr>
                        <w:b/>
                        <w:bCs/>
                        <w:i/>
                        <w:iCs/>
                        <w:sz w:val="18"/>
                        <w:szCs w:val="18"/>
                      </w:rPr>
                      <w:t>Providing Indigenous Employment and Training Opportunities.</w:t>
                    </w:r>
                  </w:p>
                  <w:p w14:paraId="5031EE64" w14:textId="77777777" w:rsidR="0038502B" w:rsidRPr="00B32080" w:rsidRDefault="0038502B" w:rsidP="0038502B">
                    <w:pPr>
                      <w:jc w:val="center"/>
                      <w:rPr>
                        <w:b/>
                        <w:bCs/>
                        <w:i/>
                        <w:iCs/>
                        <w:sz w:val="18"/>
                        <w:szCs w:val="18"/>
                      </w:rPr>
                    </w:pPr>
                    <w:r w:rsidRPr="00B32080">
                      <w:rPr>
                        <w:b/>
                        <w:bCs/>
                        <w:i/>
                        <w:iCs/>
                        <w:sz w:val="18"/>
                        <w:szCs w:val="18"/>
                      </w:rPr>
                      <w:t>Working with Indigenous Agencies in the Greater Toronto Area to alleviate and end Indigenous Homelessness.</w:t>
                    </w:r>
                  </w:p>
                  <w:p w14:paraId="26935F34" w14:textId="77777777" w:rsidR="0038502B" w:rsidRPr="00B32080" w:rsidRDefault="0038502B" w:rsidP="0038502B">
                    <w:pPr>
                      <w:jc w:val="center"/>
                      <w:rPr>
                        <w:b/>
                        <w:bCs/>
                        <w:i/>
                        <w:iCs/>
                        <w:sz w:val="18"/>
                        <w:szCs w:val="18"/>
                      </w:rPr>
                    </w:pPr>
                    <w:r w:rsidRPr="00B32080">
                      <w:rPr>
                        <w:b/>
                        <w:bCs/>
                        <w:i/>
                        <w:iCs/>
                        <w:sz w:val="18"/>
                        <w:szCs w:val="18"/>
                      </w:rPr>
                      <w:t xml:space="preserve">Working with 12 Member First Nations and 10 First Nations’ Childcare </w:t>
                    </w:r>
                    <w:proofErr w:type="spellStart"/>
                    <w:r w:rsidRPr="00B32080">
                      <w:rPr>
                        <w:b/>
                        <w:bCs/>
                        <w:i/>
                        <w:iCs/>
                        <w:sz w:val="18"/>
                        <w:szCs w:val="18"/>
                      </w:rPr>
                      <w:t>Centres</w:t>
                    </w:r>
                    <w:proofErr w:type="spellEnd"/>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6C991" w14:textId="77777777" w:rsidR="00AD373A" w:rsidRDefault="00AD373A" w:rsidP="008700EA">
      <w:r>
        <w:separator/>
      </w:r>
    </w:p>
  </w:footnote>
  <w:footnote w:type="continuationSeparator" w:id="0">
    <w:p w14:paraId="6952AE29" w14:textId="77777777" w:rsidR="00AD373A" w:rsidRDefault="00AD373A" w:rsidP="00870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C703" w14:textId="22D254E5" w:rsidR="0038502B" w:rsidRPr="002F5161" w:rsidRDefault="0038502B" w:rsidP="0038502B">
    <w:pPr>
      <w:pStyle w:val="BasicParagraph"/>
      <w:spacing w:line="240" w:lineRule="auto"/>
      <w:rPr>
        <w:rFonts w:ascii="Times New Roman" w:hAnsi="Times New Roman" w:cs="Times New Roman"/>
        <w:b/>
        <w:sz w:val="20"/>
        <w:szCs w:val="20"/>
      </w:rPr>
    </w:pPr>
    <w:r>
      <w:rPr>
        <w:noProof/>
        <w:lang w:val="en-CA" w:eastAsia="en-CA"/>
      </w:rPr>
      <w:drawing>
        <wp:anchor distT="0" distB="0" distL="114300" distR="114300" simplePos="0" relativeHeight="251661312" behindDoc="0" locked="0" layoutInCell="1" allowOverlap="1" wp14:anchorId="76FCA83D" wp14:editId="303F9BDA">
          <wp:simplePos x="0" y="0"/>
          <wp:positionH relativeFrom="margin">
            <wp:posOffset>3465195</wp:posOffset>
          </wp:positionH>
          <wp:positionV relativeFrom="topMargin">
            <wp:posOffset>459105</wp:posOffset>
          </wp:positionV>
          <wp:extent cx="2554605" cy="476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4605"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53CF">
      <w:rPr>
        <w:noProof/>
        <w:lang w:val="en-CA" w:eastAsia="en-CA"/>
      </w:rPr>
      <w:drawing>
        <wp:anchor distT="0" distB="0" distL="114300" distR="114300" simplePos="0" relativeHeight="251659264" behindDoc="0" locked="0" layoutInCell="1" allowOverlap="1" wp14:anchorId="4A7033E4" wp14:editId="173DE644">
          <wp:simplePos x="0" y="0"/>
          <wp:positionH relativeFrom="margin">
            <wp:align>left</wp:align>
          </wp:positionH>
          <wp:positionV relativeFrom="paragraph">
            <wp:posOffset>6350</wp:posOffset>
          </wp:positionV>
          <wp:extent cx="485775" cy="3429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1241" cy="3467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0"/>
        <w:szCs w:val="20"/>
      </w:rPr>
      <w:t xml:space="preserve">     </w:t>
    </w:r>
    <w:r w:rsidRPr="002F5161">
      <w:rPr>
        <w:rFonts w:ascii="Times New Roman" w:hAnsi="Times New Roman" w:cs="Times New Roman"/>
        <w:b/>
        <w:sz w:val="20"/>
        <w:szCs w:val="20"/>
      </w:rPr>
      <w:t xml:space="preserve">Aboriginal </w:t>
    </w:r>
    <w:proofErr w:type="spellStart"/>
    <w:r w:rsidRPr="002F5161">
      <w:rPr>
        <w:rFonts w:ascii="Times New Roman" w:hAnsi="Times New Roman" w:cs="Times New Roman"/>
        <w:b/>
        <w:sz w:val="20"/>
        <w:szCs w:val="20"/>
      </w:rPr>
      <w:t>Labour</w:t>
    </w:r>
    <w:proofErr w:type="spellEnd"/>
    <w:r w:rsidRPr="002F5161">
      <w:rPr>
        <w:rFonts w:ascii="Times New Roman" w:hAnsi="Times New Roman" w:cs="Times New Roman"/>
        <w:b/>
        <w:sz w:val="20"/>
        <w:szCs w:val="20"/>
      </w:rPr>
      <w:t xml:space="preserve"> Force Development Circle</w:t>
    </w:r>
  </w:p>
  <w:p w14:paraId="0F308054" w14:textId="0D0D81EC" w:rsidR="0038502B" w:rsidRPr="002F5161" w:rsidRDefault="0038502B" w:rsidP="0038502B">
    <w:pPr>
      <w:pStyle w:val="BasicParagraph"/>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2F5161">
      <w:rPr>
        <w:rFonts w:ascii="Times New Roman" w:hAnsi="Times New Roman" w:cs="Times New Roman"/>
        <w:sz w:val="20"/>
        <w:szCs w:val="20"/>
      </w:rPr>
      <w:t xml:space="preserve">P.O. Box 331, </w:t>
    </w:r>
    <w:proofErr w:type="spellStart"/>
    <w:r w:rsidRPr="002F5161">
      <w:rPr>
        <w:rFonts w:ascii="Times New Roman" w:hAnsi="Times New Roman" w:cs="Times New Roman"/>
        <w:sz w:val="20"/>
        <w:szCs w:val="20"/>
      </w:rPr>
      <w:t>Shannonville</w:t>
    </w:r>
    <w:proofErr w:type="spellEnd"/>
    <w:r w:rsidRPr="002F5161">
      <w:rPr>
        <w:rFonts w:ascii="Times New Roman" w:hAnsi="Times New Roman" w:cs="Times New Roman"/>
        <w:sz w:val="20"/>
        <w:szCs w:val="20"/>
      </w:rPr>
      <w:t>, ON K0K 3A0</w:t>
    </w:r>
  </w:p>
  <w:p w14:paraId="52B7DFDF" w14:textId="1DFA350F" w:rsidR="0038502B" w:rsidRPr="002F5161" w:rsidRDefault="0038502B" w:rsidP="0038502B">
    <w:pPr>
      <w:tabs>
        <w:tab w:val="right" w:pos="9039"/>
      </w:tabs>
      <w:rPr>
        <w:rFonts w:ascii="Times New Roman" w:hAnsi="Times New Roman" w:cs="Times New Roman"/>
        <w:sz w:val="20"/>
        <w:szCs w:val="20"/>
      </w:rPr>
    </w:pPr>
    <w:r>
      <w:rPr>
        <w:rFonts w:ascii="Times New Roman" w:hAnsi="Times New Roman" w:cs="Times New Roman"/>
        <w:sz w:val="20"/>
        <w:szCs w:val="20"/>
      </w:rPr>
      <w:t xml:space="preserve">     </w:t>
    </w:r>
    <w:r w:rsidRPr="002F5161">
      <w:rPr>
        <w:rFonts w:ascii="Times New Roman" w:hAnsi="Times New Roman" w:cs="Times New Roman"/>
        <w:sz w:val="20"/>
        <w:szCs w:val="20"/>
      </w:rPr>
      <w:t xml:space="preserve">Tel: 613-771-1627 or 1-800-446-1629 </w:t>
    </w:r>
    <w:r>
      <w:rPr>
        <w:rFonts w:ascii="Times New Roman" w:hAnsi="Times New Roman" w:cs="Times New Roman"/>
        <w:sz w:val="20"/>
        <w:szCs w:val="20"/>
      </w:rPr>
      <w:t xml:space="preserve">                </w:t>
    </w:r>
    <w:r>
      <w:rPr>
        <w:rFonts w:ascii="Times New Roman" w:hAnsi="Times New Roman" w:cs="Times New Roman"/>
        <w:sz w:val="20"/>
        <w:szCs w:val="20"/>
      </w:rPr>
      <w:tab/>
    </w:r>
  </w:p>
  <w:p w14:paraId="7314412E" w14:textId="6659DB80" w:rsidR="0038502B" w:rsidRPr="002F5161" w:rsidRDefault="0038502B" w:rsidP="0038502B">
    <w:pPr>
      <w:rPr>
        <w:rFonts w:ascii="Times New Roman" w:hAnsi="Times New Roman" w:cs="Times New Roman"/>
        <w:sz w:val="20"/>
        <w:szCs w:val="20"/>
      </w:rPr>
    </w:pPr>
    <w:r>
      <w:rPr>
        <w:rFonts w:ascii="Times New Roman" w:hAnsi="Times New Roman" w:cs="Times New Roman"/>
        <w:sz w:val="20"/>
        <w:szCs w:val="20"/>
      </w:rPr>
      <w:t xml:space="preserve">                        </w:t>
    </w:r>
    <w:r w:rsidRPr="002F5161">
      <w:rPr>
        <w:rFonts w:ascii="Times New Roman" w:hAnsi="Times New Roman" w:cs="Times New Roman"/>
        <w:sz w:val="20"/>
        <w:szCs w:val="20"/>
      </w:rPr>
      <w:t>Fax: 613-771-1680</w:t>
    </w:r>
    <w:r>
      <w:rPr>
        <w:rFonts w:ascii="Times New Roman" w:hAnsi="Times New Roman" w:cs="Times New Roman"/>
        <w:sz w:val="20"/>
        <w:szCs w:val="20"/>
      </w:rPr>
      <w:t xml:space="preserve">                          </w:t>
    </w:r>
  </w:p>
  <w:p w14:paraId="6B157360" w14:textId="5F3E21D2" w:rsidR="0038502B" w:rsidRPr="002F5161" w:rsidRDefault="0038502B" w:rsidP="0038502B">
    <w:pPr>
      <w:rPr>
        <w:rFonts w:ascii="Times New Roman" w:hAnsi="Times New Roman" w:cs="Times New Roman"/>
        <w:sz w:val="20"/>
        <w:szCs w:val="20"/>
      </w:rPr>
    </w:pPr>
    <w:r>
      <w:t xml:space="preserve">                      </w:t>
    </w:r>
    <w:hyperlink r:id="rId3" w:history="1">
      <w:r w:rsidRPr="00EC7C25">
        <w:rPr>
          <w:rStyle w:val="Hyperlink"/>
          <w:rFonts w:ascii="Times New Roman" w:hAnsi="Times New Roman" w:cs="Times New Roman"/>
          <w:sz w:val="20"/>
          <w:szCs w:val="20"/>
        </w:rPr>
        <w:t>www.alfdc.on.ca</w:t>
      </w:r>
    </w:hyperlink>
    <w:r w:rsidRPr="002F5161">
      <w:rPr>
        <w:rFonts w:ascii="Times New Roman" w:hAnsi="Times New Roman" w:cs="Times New Roman"/>
        <w:sz w:val="20"/>
        <w:szCs w:val="20"/>
      </w:rPr>
      <w:t xml:space="preserve"> </w:t>
    </w:r>
  </w:p>
  <w:p w14:paraId="3FF227F5" w14:textId="5795F8EA" w:rsidR="008700EA" w:rsidRDefault="00870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217"/>
    <w:multiLevelType w:val="multilevel"/>
    <w:tmpl w:val="8CC29246"/>
    <w:lvl w:ilvl="0">
      <w:start w:val="6"/>
      <w:numFmt w:val="decimal"/>
      <w:lvlText w:val="%1."/>
      <w:lvlJc w:val="left"/>
      <w:pPr>
        <w:ind w:left="720" w:hanging="360"/>
      </w:pPr>
      <w:rPr>
        <w:rFonts w:hint="default"/>
        <w:u w:val="none"/>
      </w:rPr>
    </w:lvl>
    <w:lvl w:ilvl="1">
      <w:start w:val="2"/>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 w15:restartNumberingAfterBreak="0">
    <w:nsid w:val="17CE6F23"/>
    <w:multiLevelType w:val="hybridMultilevel"/>
    <w:tmpl w:val="C2723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954C66"/>
    <w:multiLevelType w:val="hybridMultilevel"/>
    <w:tmpl w:val="7ECCFA84"/>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36C83"/>
    <w:multiLevelType w:val="hybridMultilevel"/>
    <w:tmpl w:val="3326A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827C67"/>
    <w:multiLevelType w:val="multilevel"/>
    <w:tmpl w:val="B890F07C"/>
    <w:lvl w:ilvl="0">
      <w:start w:val="8"/>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384F653A"/>
    <w:multiLevelType w:val="multilevel"/>
    <w:tmpl w:val="A3BE252C"/>
    <w:lvl w:ilvl="0">
      <w:start w:val="7"/>
      <w:numFmt w:val="decimal"/>
      <w:lvlText w:val="%1."/>
      <w:lvlJc w:val="left"/>
      <w:pPr>
        <w:ind w:left="720" w:hanging="360"/>
      </w:pPr>
      <w:rPr>
        <w:rFonts w:hint="default"/>
        <w:u w:val="none"/>
      </w:rPr>
    </w:lvl>
    <w:lvl w:ilvl="1">
      <w:start w:val="2"/>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3B4B5C91"/>
    <w:multiLevelType w:val="multilevel"/>
    <w:tmpl w:val="C72A2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A776ED7"/>
    <w:multiLevelType w:val="hybridMultilevel"/>
    <w:tmpl w:val="15F6E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1E91583"/>
    <w:multiLevelType w:val="hybridMultilevel"/>
    <w:tmpl w:val="F6BC0B84"/>
    <w:lvl w:ilvl="0" w:tplc="CBCE3A7A">
      <w:start w:val="4"/>
      <w:numFmt w:val="lowerLetter"/>
      <w:lvlText w:val="%1."/>
      <w:lvlJc w:val="left"/>
      <w:pPr>
        <w:ind w:left="144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9ED201F"/>
    <w:multiLevelType w:val="hybridMultilevel"/>
    <w:tmpl w:val="19845306"/>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A22C7"/>
    <w:multiLevelType w:val="hybridMultilevel"/>
    <w:tmpl w:val="57AA809A"/>
    <w:lvl w:ilvl="0" w:tplc="5550463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261447D0">
      <w:start w:val="1"/>
      <w:numFmt w:val="lowerRoman"/>
      <w:lvlText w:val="%3."/>
      <w:lvlJc w:val="right"/>
      <w:pPr>
        <w:ind w:left="2160" w:hanging="18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6641DE5"/>
    <w:multiLevelType w:val="hybridMultilevel"/>
    <w:tmpl w:val="1EA4FF8A"/>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4460319">
    <w:abstractNumId w:val="6"/>
  </w:num>
  <w:num w:numId="2" w16cid:durableId="592975063">
    <w:abstractNumId w:val="10"/>
  </w:num>
  <w:num w:numId="3" w16cid:durableId="1351763062">
    <w:abstractNumId w:val="5"/>
  </w:num>
  <w:num w:numId="4" w16cid:durableId="1031806619">
    <w:abstractNumId w:val="4"/>
  </w:num>
  <w:num w:numId="5" w16cid:durableId="1626152615">
    <w:abstractNumId w:val="0"/>
  </w:num>
  <w:num w:numId="6" w16cid:durableId="465591735">
    <w:abstractNumId w:val="8"/>
  </w:num>
  <w:num w:numId="7" w16cid:durableId="257258532">
    <w:abstractNumId w:val="2"/>
  </w:num>
  <w:num w:numId="8" w16cid:durableId="2096172866">
    <w:abstractNumId w:val="11"/>
  </w:num>
  <w:num w:numId="9" w16cid:durableId="401760365">
    <w:abstractNumId w:val="9"/>
  </w:num>
  <w:num w:numId="10" w16cid:durableId="1639726111">
    <w:abstractNumId w:val="3"/>
  </w:num>
  <w:num w:numId="11" w16cid:durableId="403452734">
    <w:abstractNumId w:val="7"/>
  </w:num>
  <w:num w:numId="12" w16cid:durableId="290980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42"/>
    <w:rsid w:val="00002DCC"/>
    <w:rsid w:val="00003F1A"/>
    <w:rsid w:val="00045717"/>
    <w:rsid w:val="000766F2"/>
    <w:rsid w:val="000A6683"/>
    <w:rsid w:val="000C1A55"/>
    <w:rsid w:val="000D7191"/>
    <w:rsid w:val="00117333"/>
    <w:rsid w:val="001207A8"/>
    <w:rsid w:val="001227C1"/>
    <w:rsid w:val="00161D40"/>
    <w:rsid w:val="00172C85"/>
    <w:rsid w:val="00174DA1"/>
    <w:rsid w:val="00182CE2"/>
    <w:rsid w:val="001C3135"/>
    <w:rsid w:val="001D2B20"/>
    <w:rsid w:val="001E42EE"/>
    <w:rsid w:val="002100B8"/>
    <w:rsid w:val="00232A47"/>
    <w:rsid w:val="00252C01"/>
    <w:rsid w:val="0028071E"/>
    <w:rsid w:val="0028568E"/>
    <w:rsid w:val="002B5168"/>
    <w:rsid w:val="002B6514"/>
    <w:rsid w:val="002B6D52"/>
    <w:rsid w:val="002D0CCA"/>
    <w:rsid w:val="002F5161"/>
    <w:rsid w:val="0030750F"/>
    <w:rsid w:val="00363D03"/>
    <w:rsid w:val="0038502B"/>
    <w:rsid w:val="003F5B47"/>
    <w:rsid w:val="00422155"/>
    <w:rsid w:val="00435F76"/>
    <w:rsid w:val="004558D1"/>
    <w:rsid w:val="00461A0C"/>
    <w:rsid w:val="00484257"/>
    <w:rsid w:val="004A53CF"/>
    <w:rsid w:val="004D5174"/>
    <w:rsid w:val="0050341E"/>
    <w:rsid w:val="00506334"/>
    <w:rsid w:val="00517721"/>
    <w:rsid w:val="00544302"/>
    <w:rsid w:val="005617D1"/>
    <w:rsid w:val="005627E0"/>
    <w:rsid w:val="00596E07"/>
    <w:rsid w:val="005B3391"/>
    <w:rsid w:val="005D58A4"/>
    <w:rsid w:val="005E61F2"/>
    <w:rsid w:val="005F2428"/>
    <w:rsid w:val="00641C6A"/>
    <w:rsid w:val="006678E6"/>
    <w:rsid w:val="00686203"/>
    <w:rsid w:val="006B64D9"/>
    <w:rsid w:val="006C57C1"/>
    <w:rsid w:val="006C5B40"/>
    <w:rsid w:val="006E3079"/>
    <w:rsid w:val="00741796"/>
    <w:rsid w:val="007840DD"/>
    <w:rsid w:val="007D07A1"/>
    <w:rsid w:val="007F430C"/>
    <w:rsid w:val="007F5887"/>
    <w:rsid w:val="00806702"/>
    <w:rsid w:val="00836B69"/>
    <w:rsid w:val="00860F3D"/>
    <w:rsid w:val="00860F5D"/>
    <w:rsid w:val="008700EA"/>
    <w:rsid w:val="008E0542"/>
    <w:rsid w:val="008E1775"/>
    <w:rsid w:val="008E7F82"/>
    <w:rsid w:val="008F6539"/>
    <w:rsid w:val="009026AD"/>
    <w:rsid w:val="00902BB8"/>
    <w:rsid w:val="0091175E"/>
    <w:rsid w:val="00917F87"/>
    <w:rsid w:val="009264AA"/>
    <w:rsid w:val="009320B4"/>
    <w:rsid w:val="00944B97"/>
    <w:rsid w:val="00957E82"/>
    <w:rsid w:val="00966490"/>
    <w:rsid w:val="00972389"/>
    <w:rsid w:val="009732D4"/>
    <w:rsid w:val="00974939"/>
    <w:rsid w:val="009A0250"/>
    <w:rsid w:val="009E46CF"/>
    <w:rsid w:val="00A04AC6"/>
    <w:rsid w:val="00A17B90"/>
    <w:rsid w:val="00A2293F"/>
    <w:rsid w:val="00A63F12"/>
    <w:rsid w:val="00AA6A05"/>
    <w:rsid w:val="00AC0A29"/>
    <w:rsid w:val="00AD373A"/>
    <w:rsid w:val="00AD6306"/>
    <w:rsid w:val="00B028E1"/>
    <w:rsid w:val="00B10A2B"/>
    <w:rsid w:val="00B32080"/>
    <w:rsid w:val="00B34D7A"/>
    <w:rsid w:val="00B47535"/>
    <w:rsid w:val="00B77444"/>
    <w:rsid w:val="00B92353"/>
    <w:rsid w:val="00BA0181"/>
    <w:rsid w:val="00BA507F"/>
    <w:rsid w:val="00BE1A65"/>
    <w:rsid w:val="00C12645"/>
    <w:rsid w:val="00C16CA6"/>
    <w:rsid w:val="00C25F9F"/>
    <w:rsid w:val="00C502C1"/>
    <w:rsid w:val="00C703A3"/>
    <w:rsid w:val="00C74ABC"/>
    <w:rsid w:val="00C907FE"/>
    <w:rsid w:val="00C91966"/>
    <w:rsid w:val="00CB5133"/>
    <w:rsid w:val="00CB7CF9"/>
    <w:rsid w:val="00CE16F1"/>
    <w:rsid w:val="00CE4686"/>
    <w:rsid w:val="00CF0999"/>
    <w:rsid w:val="00D41400"/>
    <w:rsid w:val="00D42CB4"/>
    <w:rsid w:val="00D45C28"/>
    <w:rsid w:val="00D50049"/>
    <w:rsid w:val="00D617D0"/>
    <w:rsid w:val="00D67103"/>
    <w:rsid w:val="00D77EC9"/>
    <w:rsid w:val="00D870AC"/>
    <w:rsid w:val="00D912E1"/>
    <w:rsid w:val="00DA32A4"/>
    <w:rsid w:val="00DB00B1"/>
    <w:rsid w:val="00DB7499"/>
    <w:rsid w:val="00DC5AD2"/>
    <w:rsid w:val="00E05C42"/>
    <w:rsid w:val="00E2076D"/>
    <w:rsid w:val="00E413D9"/>
    <w:rsid w:val="00E70457"/>
    <w:rsid w:val="00E72AA3"/>
    <w:rsid w:val="00E86F82"/>
    <w:rsid w:val="00E954CD"/>
    <w:rsid w:val="00EC0A28"/>
    <w:rsid w:val="00ED1D48"/>
    <w:rsid w:val="00EE4A12"/>
    <w:rsid w:val="00EE5AE2"/>
    <w:rsid w:val="00F01693"/>
    <w:rsid w:val="00F25D5C"/>
    <w:rsid w:val="00F6227C"/>
    <w:rsid w:val="00F75017"/>
    <w:rsid w:val="00F8482F"/>
    <w:rsid w:val="00F879BD"/>
    <w:rsid w:val="00FC4E35"/>
    <w:rsid w:val="00FD217D"/>
    <w:rsid w:val="00FD723C"/>
    <w:rsid w:val="014DD87D"/>
    <w:rsid w:val="018AE1E6"/>
    <w:rsid w:val="01BF9A1D"/>
    <w:rsid w:val="01E7DCDA"/>
    <w:rsid w:val="01EF978F"/>
    <w:rsid w:val="02419A75"/>
    <w:rsid w:val="0244CD36"/>
    <w:rsid w:val="02618168"/>
    <w:rsid w:val="02AEFC5A"/>
    <w:rsid w:val="02E77DCF"/>
    <w:rsid w:val="030F8DBB"/>
    <w:rsid w:val="032878AF"/>
    <w:rsid w:val="0364B8CA"/>
    <w:rsid w:val="03E2FA7C"/>
    <w:rsid w:val="03F33934"/>
    <w:rsid w:val="04502990"/>
    <w:rsid w:val="04606848"/>
    <w:rsid w:val="046822FD"/>
    <w:rsid w:val="05986279"/>
    <w:rsid w:val="05BCD160"/>
    <w:rsid w:val="05C463DC"/>
    <w:rsid w:val="06C008C2"/>
    <w:rsid w:val="06E0C39B"/>
    <w:rsid w:val="0796800B"/>
    <w:rsid w:val="079B6DA1"/>
    <w:rsid w:val="07D3BC45"/>
    <w:rsid w:val="08356766"/>
    <w:rsid w:val="08386756"/>
    <w:rsid w:val="088A6A3C"/>
    <w:rsid w:val="08AEE3BB"/>
    <w:rsid w:val="09286010"/>
    <w:rsid w:val="09EAC4CB"/>
    <w:rsid w:val="0A4C47B3"/>
    <w:rsid w:val="0A73C122"/>
    <w:rsid w:val="0A84F161"/>
    <w:rsid w:val="0AA942A7"/>
    <w:rsid w:val="0AD5440A"/>
    <w:rsid w:val="0ADDF046"/>
    <w:rsid w:val="0B5FF09E"/>
    <w:rsid w:val="0B9C638A"/>
    <w:rsid w:val="0BB134CE"/>
    <w:rsid w:val="0C261E97"/>
    <w:rsid w:val="0CC4DDB9"/>
    <w:rsid w:val="0CC8D9C8"/>
    <w:rsid w:val="0CD91880"/>
    <w:rsid w:val="0CF411DD"/>
    <w:rsid w:val="0D118F5D"/>
    <w:rsid w:val="0D3E5A0E"/>
    <w:rsid w:val="0D7703BC"/>
    <w:rsid w:val="0DAACA6C"/>
    <w:rsid w:val="0DD7BD56"/>
    <w:rsid w:val="0DE43D68"/>
    <w:rsid w:val="0E41C441"/>
    <w:rsid w:val="0E8E75E5"/>
    <w:rsid w:val="0E9AF5F7"/>
    <w:rsid w:val="0F1830F2"/>
    <w:rsid w:val="0F183B8A"/>
    <w:rsid w:val="0F75214E"/>
    <w:rsid w:val="0FAE6C11"/>
    <w:rsid w:val="0FEBA84B"/>
    <w:rsid w:val="0FFB5086"/>
    <w:rsid w:val="101B9B25"/>
    <w:rsid w:val="10339492"/>
    <w:rsid w:val="105FA08D"/>
    <w:rsid w:val="10684CC9"/>
    <w:rsid w:val="10701216"/>
    <w:rsid w:val="10B4D634"/>
    <w:rsid w:val="10C214FC"/>
    <w:rsid w:val="10CA98FF"/>
    <w:rsid w:val="10D18A66"/>
    <w:rsid w:val="112A1911"/>
    <w:rsid w:val="112B5299"/>
    <w:rsid w:val="11D1FF41"/>
    <w:rsid w:val="11F57209"/>
    <w:rsid w:val="120D760E"/>
    <w:rsid w:val="12217E04"/>
    <w:rsid w:val="126733A9"/>
    <w:rsid w:val="12982D3A"/>
    <w:rsid w:val="1310E041"/>
    <w:rsid w:val="13DC5F7C"/>
    <w:rsid w:val="147A5550"/>
    <w:rsid w:val="14E3C5BE"/>
    <w:rsid w:val="154548A6"/>
    <w:rsid w:val="16992323"/>
    <w:rsid w:val="16CE71D7"/>
    <w:rsid w:val="16D62C8C"/>
    <w:rsid w:val="17C95807"/>
    <w:rsid w:val="17F19AC4"/>
    <w:rsid w:val="18099431"/>
    <w:rsid w:val="18264863"/>
    <w:rsid w:val="189F2D40"/>
    <w:rsid w:val="18E584F5"/>
    <w:rsid w:val="193632A8"/>
    <w:rsid w:val="1938FFC7"/>
    <w:rsid w:val="1939F14E"/>
    <w:rsid w:val="1952BEA1"/>
    <w:rsid w:val="1966BBFF"/>
    <w:rsid w:val="1A252F43"/>
    <w:rsid w:val="1A513B3E"/>
    <w:rsid w:val="1A61A22F"/>
    <w:rsid w:val="1AAE2B9A"/>
    <w:rsid w:val="1AE3A287"/>
    <w:rsid w:val="1B0FAE82"/>
    <w:rsid w:val="1B20DEC1"/>
    <w:rsid w:val="1B34E6B7"/>
    <w:rsid w:val="1B8589D2"/>
    <w:rsid w:val="1BD79750"/>
    <w:rsid w:val="1C3850EA"/>
    <w:rsid w:val="1C400B9F"/>
    <w:rsid w:val="1C58CE5A"/>
    <w:rsid w:val="1C954146"/>
    <w:rsid w:val="1CD57D70"/>
    <w:rsid w:val="1D1682E8"/>
    <w:rsid w:val="1DD5B4E2"/>
    <w:rsid w:val="1DDD7A2F"/>
    <w:rsid w:val="1E0A6D19"/>
    <w:rsid w:val="1E1227CE"/>
    <w:rsid w:val="1EDD1B24"/>
    <w:rsid w:val="1F159201"/>
    <w:rsid w:val="1F1D247D"/>
    <w:rsid w:val="1F25D0B9"/>
    <w:rsid w:val="1F321DFA"/>
    <w:rsid w:val="1F69D621"/>
    <w:rsid w:val="2056059D"/>
    <w:rsid w:val="20927889"/>
    <w:rsid w:val="21792E8A"/>
    <w:rsid w:val="234B4AB9"/>
    <w:rsid w:val="249FC64B"/>
    <w:rsid w:val="253EADA6"/>
    <w:rsid w:val="2607DB8F"/>
    <w:rsid w:val="2625590F"/>
    <w:rsid w:val="26F40B0B"/>
    <w:rsid w:val="27351083"/>
    <w:rsid w:val="273CFE09"/>
    <w:rsid w:val="27454F3B"/>
    <w:rsid w:val="279200DF"/>
    <w:rsid w:val="2799935B"/>
    <w:rsid w:val="27AE8CD8"/>
    <w:rsid w:val="281733F8"/>
    <w:rsid w:val="2843355B"/>
    <w:rsid w:val="28956B12"/>
    <w:rsid w:val="28C235C3"/>
    <w:rsid w:val="28CEB5D5"/>
    <w:rsid w:val="28D2747B"/>
    <w:rsid w:val="28EA7880"/>
    <w:rsid w:val="292BA631"/>
    <w:rsid w:val="296CA111"/>
    <w:rsid w:val="297857D5"/>
    <w:rsid w:val="29ADA689"/>
    <w:rsid w:val="29E61D66"/>
    <w:rsid w:val="2A229052"/>
    <w:rsid w:val="2A32D9A2"/>
    <w:rsid w:val="2A4AC877"/>
    <w:rsid w:val="2A6F19BD"/>
    <w:rsid w:val="2A84133A"/>
    <w:rsid w:val="2AAC4B5F"/>
    <w:rsid w:val="2AD8575A"/>
    <w:rsid w:val="2B1C0A29"/>
    <w:rsid w:val="2BA7318F"/>
    <w:rsid w:val="2BAFB592"/>
    <w:rsid w:val="2BDC8043"/>
    <w:rsid w:val="2C00F9C2"/>
    <w:rsid w:val="2C04EB39"/>
    <w:rsid w:val="2C50AB56"/>
    <w:rsid w:val="2C75EE23"/>
    <w:rsid w:val="2D14A2AD"/>
    <w:rsid w:val="2D44A01F"/>
    <w:rsid w:val="2D9E5DBA"/>
    <w:rsid w:val="2E13521B"/>
    <w:rsid w:val="2E30064D"/>
    <w:rsid w:val="2E4C9246"/>
    <w:rsid w:val="2EF30C1D"/>
    <w:rsid w:val="304BABF7"/>
    <w:rsid w:val="307B9ED1"/>
    <w:rsid w:val="30D0D478"/>
    <w:rsid w:val="30E9A1CB"/>
    <w:rsid w:val="3114D9E0"/>
    <w:rsid w:val="3136536F"/>
    <w:rsid w:val="31A8150F"/>
    <w:rsid w:val="31ABDE4D"/>
    <w:rsid w:val="31F4C6B3"/>
    <w:rsid w:val="3249C989"/>
    <w:rsid w:val="32A6B9E5"/>
    <w:rsid w:val="33008218"/>
    <w:rsid w:val="3385AA99"/>
    <w:rsid w:val="34442875"/>
    <w:rsid w:val="349DE610"/>
    <w:rsid w:val="34CD1A34"/>
    <w:rsid w:val="352F8EA3"/>
    <w:rsid w:val="3573940B"/>
    <w:rsid w:val="359D919D"/>
    <w:rsid w:val="35DDC32F"/>
    <w:rsid w:val="35F5BC9C"/>
    <w:rsid w:val="35FA81F9"/>
    <w:rsid w:val="36F8FE96"/>
    <w:rsid w:val="371D4544"/>
    <w:rsid w:val="373C61EE"/>
    <w:rsid w:val="37BF2C8F"/>
    <w:rsid w:val="3835DBC5"/>
    <w:rsid w:val="388323E6"/>
    <w:rsid w:val="388ADE9B"/>
    <w:rsid w:val="394951DF"/>
    <w:rsid w:val="39B2C24D"/>
    <w:rsid w:val="39C6BFAB"/>
    <w:rsid w:val="3A104926"/>
    <w:rsid w:val="3A2087DE"/>
    <w:rsid w:val="3A8532EF"/>
    <w:rsid w:val="3AC63867"/>
    <w:rsid w:val="3AE6B5D7"/>
    <w:rsid w:val="3B43A633"/>
    <w:rsid w:val="3B84DE7C"/>
    <w:rsid w:val="3B94EA63"/>
    <w:rsid w:val="3B9D6E66"/>
    <w:rsid w:val="3C9099E1"/>
    <w:rsid w:val="3CB8D206"/>
    <w:rsid w:val="3CC08CBB"/>
    <w:rsid w:val="3CEC98B6"/>
    <w:rsid w:val="3DD8C832"/>
    <w:rsid w:val="3E153B1E"/>
    <w:rsid w:val="3E192C95"/>
    <w:rsid w:val="3EDC3265"/>
    <w:rsid w:val="3F2037CD"/>
    <w:rsid w:val="3F28E409"/>
    <w:rsid w:val="3F35641B"/>
    <w:rsid w:val="3F3922C1"/>
    <w:rsid w:val="3F756D74"/>
    <w:rsid w:val="3F85D465"/>
    <w:rsid w:val="3F8A66F1"/>
    <w:rsid w:val="3FB2A9AE"/>
    <w:rsid w:val="40B60949"/>
    <w:rsid w:val="410B3EF0"/>
    <w:rsid w:val="4158C47A"/>
    <w:rsid w:val="420AB7AC"/>
    <w:rsid w:val="421AF664"/>
    <w:rsid w:val="4252AE8B"/>
    <w:rsid w:val="42843401"/>
    <w:rsid w:val="42D969A8"/>
    <w:rsid w:val="432DADC8"/>
    <w:rsid w:val="4342DA16"/>
    <w:rsid w:val="43A060EF"/>
    <w:rsid w:val="43A45CFE"/>
    <w:rsid w:val="44565030"/>
    <w:rsid w:val="44760EEA"/>
    <w:rsid w:val="44AA9450"/>
    <w:rsid w:val="450D08BF"/>
    <w:rsid w:val="452CC779"/>
    <w:rsid w:val="4581F288"/>
    <w:rsid w:val="45C6F40F"/>
    <w:rsid w:val="45F3B428"/>
    <w:rsid w:val="466D634E"/>
    <w:rsid w:val="46855CBB"/>
    <w:rsid w:val="46DF24EE"/>
    <w:rsid w:val="46F35FB5"/>
    <w:rsid w:val="47339147"/>
    <w:rsid w:val="47B5919F"/>
    <w:rsid w:val="484BCCBE"/>
    <w:rsid w:val="4893C39D"/>
    <w:rsid w:val="48E5C683"/>
    <w:rsid w:val="48F56EBE"/>
    <w:rsid w:val="4959F196"/>
    <w:rsid w:val="4983BC57"/>
    <w:rsid w:val="498F731B"/>
    <w:rsid w:val="49C420BA"/>
    <w:rsid w:val="4AD6D81E"/>
    <w:rsid w:val="4AE416E6"/>
    <w:rsid w:val="4AE4E034"/>
    <w:rsid w:val="4AF4559E"/>
    <w:rsid w:val="4B049456"/>
    <w:rsid w:val="4B21204F"/>
    <w:rsid w:val="4B55D886"/>
    <w:rsid w:val="4B6949FF"/>
    <w:rsid w:val="4BF4012B"/>
    <w:rsid w:val="4C0BFA98"/>
    <w:rsid w:val="4C248A82"/>
    <w:rsid w:val="4D02BC80"/>
    <w:rsid w:val="4D38336D"/>
    <w:rsid w:val="4D3C2F7C"/>
    <w:rsid w:val="4D9CDE7E"/>
    <w:rsid w:val="4DB99D48"/>
    <w:rsid w:val="4DE667F9"/>
    <w:rsid w:val="4DF9D972"/>
    <w:rsid w:val="4E6E2030"/>
    <w:rsid w:val="4E88270B"/>
    <w:rsid w:val="4E988DFC"/>
    <w:rsid w:val="4EB519F5"/>
    <w:rsid w:val="4EF94796"/>
    <w:rsid w:val="4F160660"/>
    <w:rsid w:val="4F6BD284"/>
    <w:rsid w:val="4FA2C15D"/>
    <w:rsid w:val="4FFC8990"/>
    <w:rsid w:val="5032007D"/>
    <w:rsid w:val="5096B626"/>
    <w:rsid w:val="50ECB51B"/>
    <w:rsid w:val="51656822"/>
    <w:rsid w:val="51797018"/>
    <w:rsid w:val="519EA84D"/>
    <w:rsid w:val="51F3DDF4"/>
    <w:rsid w:val="520BD761"/>
    <w:rsid w:val="520BE1F9"/>
    <w:rsid w:val="5254CA5F"/>
    <w:rsid w:val="52C68BFF"/>
    <w:rsid w:val="52FF02DC"/>
    <w:rsid w:val="530F4C2C"/>
    <w:rsid w:val="532412D8"/>
    <w:rsid w:val="53274599"/>
    <w:rsid w:val="535346FC"/>
    <w:rsid w:val="5364773B"/>
    <w:rsid w:val="53B5BB6B"/>
    <w:rsid w:val="5546DCBA"/>
    <w:rsid w:val="558F924F"/>
    <w:rsid w:val="56194D5C"/>
    <w:rsid w:val="5652981F"/>
    <w:rsid w:val="56568996"/>
    <w:rsid w:val="56D7C0A0"/>
    <w:rsid w:val="5772C11C"/>
    <w:rsid w:val="582D3851"/>
    <w:rsid w:val="590B5FB7"/>
    <w:rsid w:val="592FD936"/>
    <w:rsid w:val="59376BB2"/>
    <w:rsid w:val="593867D1"/>
    <w:rsid w:val="5A0EC9EA"/>
    <w:rsid w:val="5A808B8A"/>
    <w:rsid w:val="5B114296"/>
    <w:rsid w:val="5B3EFECE"/>
    <w:rsid w:val="5B46C41B"/>
    <w:rsid w:val="5B87F1CC"/>
    <w:rsid w:val="5BB6784D"/>
    <w:rsid w:val="5BDCF4A2"/>
    <w:rsid w:val="5C14ACC9"/>
    <w:rsid w:val="5C9F595D"/>
    <w:rsid w:val="5CD3E95B"/>
    <w:rsid w:val="5CF92190"/>
    <w:rsid w:val="5D61C8B0"/>
    <w:rsid w:val="5D625F2D"/>
    <w:rsid w:val="5DAA88DD"/>
    <w:rsid w:val="5E50F81C"/>
    <w:rsid w:val="5E6D8415"/>
    <w:rsid w:val="5E92C6E2"/>
    <w:rsid w:val="5E95C6D2"/>
    <w:rsid w:val="5EADC03F"/>
    <w:rsid w:val="5EBA0D80"/>
    <w:rsid w:val="5F5CE652"/>
    <w:rsid w:val="5F78A8FD"/>
    <w:rsid w:val="5F8D7A41"/>
    <w:rsid w:val="5F916BB8"/>
    <w:rsid w:val="5F99266D"/>
    <w:rsid w:val="5FC9E295"/>
    <w:rsid w:val="5FE2AFE8"/>
    <w:rsid w:val="603EAEBD"/>
    <w:rsid w:val="605799B1"/>
    <w:rsid w:val="606C6AF5"/>
    <w:rsid w:val="608C51E8"/>
    <w:rsid w:val="6090E474"/>
    <w:rsid w:val="615F9670"/>
    <w:rsid w:val="617007F9"/>
    <w:rsid w:val="61C50ACF"/>
    <w:rsid w:val="626ABB58"/>
    <w:rsid w:val="62877A22"/>
    <w:rsid w:val="62DC7CF8"/>
    <w:rsid w:val="62E82924"/>
    <w:rsid w:val="6304B51D"/>
    <w:rsid w:val="63861EF8"/>
    <w:rsid w:val="638EAD93"/>
    <w:rsid w:val="6481A63D"/>
    <w:rsid w:val="64B653DC"/>
    <w:rsid w:val="651FC44A"/>
    <w:rsid w:val="652B483D"/>
    <w:rsid w:val="65A4C492"/>
    <w:rsid w:val="65B9BE0F"/>
    <w:rsid w:val="65BA875D"/>
    <w:rsid w:val="65DA3B7F"/>
    <w:rsid w:val="65E1F634"/>
    <w:rsid w:val="667FC3CF"/>
    <w:rsid w:val="6701F6F8"/>
    <w:rsid w:val="6721AB1A"/>
    <w:rsid w:val="676F260C"/>
    <w:rsid w:val="67FCAA57"/>
    <w:rsid w:val="684A4D82"/>
    <w:rsid w:val="684EE00E"/>
    <w:rsid w:val="685E8849"/>
    <w:rsid w:val="685F1EC6"/>
    <w:rsid w:val="688756EB"/>
    <w:rsid w:val="68CC4DDA"/>
    <w:rsid w:val="6908C0C6"/>
    <w:rsid w:val="69310383"/>
    <w:rsid w:val="6931CCD1"/>
    <w:rsid w:val="69BF7955"/>
    <w:rsid w:val="69D772C2"/>
    <w:rsid w:val="69EF76C7"/>
    <w:rsid w:val="6A24EDB4"/>
    <w:rsid w:val="6A4179AD"/>
    <w:rsid w:val="6B3C5FDD"/>
    <w:rsid w:val="6BED9459"/>
    <w:rsid w:val="6BF226E5"/>
    <w:rsid w:val="6C230B46"/>
    <w:rsid w:val="6C57C37D"/>
    <w:rsid w:val="6C848E2E"/>
    <w:rsid w:val="6CE17E8A"/>
    <w:rsid w:val="6CE18922"/>
    <w:rsid w:val="6D2B0805"/>
    <w:rsid w:val="6D7F745E"/>
    <w:rsid w:val="6D8706DA"/>
    <w:rsid w:val="6D9FF1CE"/>
    <w:rsid w:val="6DD93C91"/>
    <w:rsid w:val="6DF9BA01"/>
    <w:rsid w:val="6E362CED"/>
    <w:rsid w:val="6F51908D"/>
    <w:rsid w:val="6F5E109F"/>
    <w:rsid w:val="6F6661D1"/>
    <w:rsid w:val="6FCBD630"/>
    <w:rsid w:val="6FFF9CE0"/>
    <w:rsid w:val="701C83E3"/>
    <w:rsid w:val="70764C16"/>
    <w:rsid w:val="708A4974"/>
    <w:rsid w:val="708E4583"/>
    <w:rsid w:val="70920429"/>
    <w:rsid w:val="70920EC1"/>
    <w:rsid w:val="70D69671"/>
    <w:rsid w:val="7134BF5A"/>
    <w:rsid w:val="71852FA4"/>
    <w:rsid w:val="71DA3D12"/>
    <w:rsid w:val="71E6B28C"/>
    <w:rsid w:val="724B5D9D"/>
    <w:rsid w:val="7322939C"/>
    <w:rsid w:val="732F13AE"/>
    <w:rsid w:val="73639914"/>
    <w:rsid w:val="73841684"/>
    <w:rsid w:val="74055826"/>
    <w:rsid w:val="741A51A3"/>
    <w:rsid w:val="7521AD4D"/>
    <w:rsid w:val="752DFA8E"/>
    <w:rsid w:val="756D6D6A"/>
    <w:rsid w:val="7597382B"/>
    <w:rsid w:val="75A6E066"/>
    <w:rsid w:val="75E6E9BF"/>
    <w:rsid w:val="75FBE33C"/>
    <w:rsid w:val="7600A899"/>
    <w:rsid w:val="7618A206"/>
    <w:rsid w:val="77545ADD"/>
    <w:rsid w:val="775C1592"/>
    <w:rsid w:val="77E2D0AF"/>
    <w:rsid w:val="7827C79E"/>
    <w:rsid w:val="78500A5B"/>
    <w:rsid w:val="78EDF597"/>
    <w:rsid w:val="7935EC76"/>
    <w:rsid w:val="79C52B96"/>
    <w:rsid w:val="79E1EA60"/>
    <w:rsid w:val="79F1929B"/>
    <w:rsid w:val="79F9E3CD"/>
    <w:rsid w:val="7A019E82"/>
    <w:rsid w:val="7A0E1E94"/>
    <w:rsid w:val="7A6712E1"/>
    <w:rsid w:val="7A7FE034"/>
    <w:rsid w:val="7AC011C6"/>
    <w:rsid w:val="7ACC91D8"/>
    <w:rsid w:val="7B9F027A"/>
    <w:rsid w:val="7BC37BF9"/>
    <w:rsid w:val="7BCB0E75"/>
    <w:rsid w:val="7C17C019"/>
    <w:rsid w:val="7C2CEC67"/>
    <w:rsid w:val="7C99E8AA"/>
    <w:rsid w:val="7D0030EF"/>
    <w:rsid w:val="7D1B2A4C"/>
    <w:rsid w:val="7D959828"/>
    <w:rsid w:val="7DA9D2EF"/>
    <w:rsid w:val="7E68DCB0"/>
    <w:rsid w:val="7E7D1777"/>
    <w:rsid w:val="7E9114D5"/>
    <w:rsid w:val="7E98DA22"/>
    <w:rsid w:val="7F378EAC"/>
    <w:rsid w:val="7FD0F1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A8F8B"/>
  <w15:docId w15:val="{306BDFFC-0BF1-4525-BB81-EA4C36E3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C0A28"/>
    <w:pPr>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F6227C"/>
    <w:rPr>
      <w:rFonts w:ascii="Tahoma" w:hAnsi="Tahoma" w:cs="Tahoma"/>
      <w:sz w:val="16"/>
      <w:szCs w:val="16"/>
    </w:rPr>
  </w:style>
  <w:style w:type="character" w:customStyle="1" w:styleId="BalloonTextChar">
    <w:name w:val="Balloon Text Char"/>
    <w:basedOn w:val="DefaultParagraphFont"/>
    <w:link w:val="BalloonText"/>
    <w:uiPriority w:val="99"/>
    <w:semiHidden/>
    <w:rsid w:val="00F6227C"/>
    <w:rPr>
      <w:rFonts w:ascii="Tahoma" w:hAnsi="Tahoma" w:cs="Tahoma"/>
      <w:sz w:val="16"/>
      <w:szCs w:val="16"/>
    </w:rPr>
  </w:style>
  <w:style w:type="character" w:styleId="Hyperlink">
    <w:name w:val="Hyperlink"/>
    <w:basedOn w:val="DefaultParagraphFont"/>
    <w:uiPriority w:val="99"/>
    <w:unhideWhenUsed/>
    <w:rsid w:val="00E2076D"/>
    <w:rPr>
      <w:color w:val="0563C1" w:themeColor="hyperlink"/>
      <w:u w:val="single"/>
    </w:rPr>
  </w:style>
  <w:style w:type="paragraph" w:styleId="Header">
    <w:name w:val="header"/>
    <w:basedOn w:val="Normal"/>
    <w:link w:val="HeaderChar"/>
    <w:uiPriority w:val="99"/>
    <w:unhideWhenUsed/>
    <w:rsid w:val="008700EA"/>
    <w:pPr>
      <w:tabs>
        <w:tab w:val="center" w:pos="4680"/>
        <w:tab w:val="right" w:pos="9360"/>
      </w:tabs>
    </w:pPr>
  </w:style>
  <w:style w:type="character" w:customStyle="1" w:styleId="HeaderChar">
    <w:name w:val="Header Char"/>
    <w:basedOn w:val="DefaultParagraphFont"/>
    <w:link w:val="Header"/>
    <w:uiPriority w:val="99"/>
    <w:rsid w:val="008700EA"/>
  </w:style>
  <w:style w:type="paragraph" w:styleId="Footer">
    <w:name w:val="footer"/>
    <w:basedOn w:val="Normal"/>
    <w:link w:val="FooterChar"/>
    <w:uiPriority w:val="99"/>
    <w:unhideWhenUsed/>
    <w:rsid w:val="008700EA"/>
    <w:pPr>
      <w:tabs>
        <w:tab w:val="center" w:pos="4680"/>
        <w:tab w:val="right" w:pos="9360"/>
      </w:tabs>
    </w:pPr>
  </w:style>
  <w:style w:type="character" w:customStyle="1" w:styleId="FooterChar">
    <w:name w:val="Footer Char"/>
    <w:basedOn w:val="DefaultParagraphFont"/>
    <w:link w:val="Footer"/>
    <w:uiPriority w:val="99"/>
    <w:rsid w:val="008700EA"/>
  </w:style>
  <w:style w:type="character" w:styleId="UnresolvedMention">
    <w:name w:val="Unresolved Mention"/>
    <w:basedOn w:val="DefaultParagraphFont"/>
    <w:uiPriority w:val="99"/>
    <w:semiHidden/>
    <w:unhideWhenUsed/>
    <w:rsid w:val="0038502B"/>
    <w:rPr>
      <w:color w:val="605E5C"/>
      <w:shd w:val="clear" w:color="auto" w:fill="E1DFDD"/>
    </w:rPr>
  </w:style>
  <w:style w:type="table" w:styleId="TableGrid">
    <w:name w:val="Table Grid"/>
    <w:basedOn w:val="TableNormal"/>
    <w:uiPriority w:val="59"/>
    <w:rsid w:val="00DB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33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alfdc.on.ca"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AdminFolder\AdminForms\ALFDCLetterheadTemplateMar2018VERSION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me xmlns="8fdecb7a-b9f8-4e33-9649-63ec201c8b3c" xsi:nil="true"/>
    <lcf76f155ced4ddcb4097134ff3c332f xmlns="8fdecb7a-b9f8-4e33-9649-63ec201c8b3c">
      <Terms xmlns="http://schemas.microsoft.com/office/infopath/2007/PartnerControls"/>
    </lcf76f155ced4ddcb4097134ff3c332f>
    <TaxCatchAll xmlns="245afb77-6845-4234-81d9-fec2e8bf2e9b" xsi:nil="true"/>
    <_Flow_SignoffStatus xmlns="8fdecb7a-b9f8-4e33-9649-63ec201c8b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266EABF15938943A08026B3ABD9A98E" ma:contentTypeVersion="21" ma:contentTypeDescription="Create a new document." ma:contentTypeScope="" ma:versionID="2edca5f2f7ea51b3fd4abe85c00a0fa9">
  <xsd:schema xmlns:xsd="http://www.w3.org/2001/XMLSchema" xmlns:xs="http://www.w3.org/2001/XMLSchema" xmlns:p="http://schemas.microsoft.com/office/2006/metadata/properties" xmlns:ns2="8fdecb7a-b9f8-4e33-9649-63ec201c8b3c" xmlns:ns3="245afb77-6845-4234-81d9-fec2e8bf2e9b" targetNamespace="http://schemas.microsoft.com/office/2006/metadata/properties" ma:root="true" ma:fieldsID="419aba42eb0a00f5c6528728a23e6277" ns2:_="" ns3:_="">
    <xsd:import namespace="8fdecb7a-b9f8-4e33-9649-63ec201c8b3c"/>
    <xsd:import namespace="245afb77-6845-4234-81d9-fec2e8bf2e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DateTaken" minOccurs="0"/>
                <xsd:element ref="ns2:MediaLengthInSeconds" minOccurs="0"/>
                <xsd:element ref="ns2:Tim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ecb7a-b9f8-4e33-9649-63ec201c8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ime" ma:index="19" nillable="true" ma:displayName="Time" ma:format="DateOnly" ma:internalName="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dde1f70-b98b-47de-b740-13071b7a21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Flow_SignoffStatus" ma:index="27" nillable="true" ma:displayName="Sign-off status" ma:internalName="Sign_x002d_off_x0020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5afb77-6845-4234-81d9-fec2e8bf2e9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7738b0a-68cf-458b-8fdd-ef4bedda704d}" ma:internalName="TaxCatchAll" ma:showField="CatchAllData" ma:web="245afb77-6845-4234-81d9-fec2e8bf2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D87F9-F854-41CD-A37E-B10B15ECAD66}">
  <ds:schemaRefs>
    <ds:schemaRef ds:uri="http://schemas.microsoft.com/office/2006/metadata/properties"/>
    <ds:schemaRef ds:uri="http://schemas.microsoft.com/office/infopath/2007/PartnerControls"/>
    <ds:schemaRef ds:uri="8fdecb7a-b9f8-4e33-9649-63ec201c8b3c"/>
    <ds:schemaRef ds:uri="245afb77-6845-4234-81d9-fec2e8bf2e9b"/>
  </ds:schemaRefs>
</ds:datastoreItem>
</file>

<file path=customXml/itemProps2.xml><?xml version="1.0" encoding="utf-8"?>
<ds:datastoreItem xmlns:ds="http://schemas.openxmlformats.org/officeDocument/2006/customXml" ds:itemID="{D4395931-B508-491A-B2D2-B86CD4EF94FE}">
  <ds:schemaRefs>
    <ds:schemaRef ds:uri="http://schemas.microsoft.com/sharepoint/v3/contenttype/forms"/>
  </ds:schemaRefs>
</ds:datastoreItem>
</file>

<file path=customXml/itemProps3.xml><?xml version="1.0" encoding="utf-8"?>
<ds:datastoreItem xmlns:ds="http://schemas.openxmlformats.org/officeDocument/2006/customXml" ds:itemID="{008C6DEC-5CB0-4F83-B6EC-B632CD448ED5}">
  <ds:schemaRefs>
    <ds:schemaRef ds:uri="http://schemas.openxmlformats.org/officeDocument/2006/bibliography"/>
  </ds:schemaRefs>
</ds:datastoreItem>
</file>

<file path=customXml/itemProps4.xml><?xml version="1.0" encoding="utf-8"?>
<ds:datastoreItem xmlns:ds="http://schemas.openxmlformats.org/officeDocument/2006/customXml" ds:itemID="{0F72D0CF-37FE-41AA-A4BE-AF6063301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ecb7a-b9f8-4e33-9649-63ec201c8b3c"/>
    <ds:schemaRef ds:uri="245afb77-6845-4234-81d9-fec2e8bf2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ALFDCLetterheadTemplateMar2018VERSION4.dotx</Template>
  <TotalTime>5</TotalTime>
  <Pages>3</Pages>
  <Words>640</Words>
  <Characters>3991</Characters>
  <Application>Microsoft Office Word</Application>
  <DocSecurity>0</DocSecurity>
  <Lines>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RH Manager</cp:lastModifiedBy>
  <cp:revision>2</cp:revision>
  <cp:lastPrinted>2022-03-23T18:09:00Z</cp:lastPrinted>
  <dcterms:created xsi:type="dcterms:W3CDTF">2026-08-28T13:45:00Z</dcterms:created>
  <dcterms:modified xsi:type="dcterms:W3CDTF">2026-08-28T13:45:00Z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0x010100F266EABF15938943A08026B3ABD9A98E</vt:lpwstr>
  </property>
  <property fmtid="{D5CDD505-2E9C-101B-9397-08002B2CF9AE}" pid="3" name="Order">
    <vt:r8>3262400</vt:r8>
  </property>
  <property fmtid="{D5CDD505-2E9C-101B-9397-08002B2CF9AE}" pid="4" name="MediaServiceImageTags">
    <vt:lpwstr/>
  </property>
</Properties>
</file>